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C8F396" w14:textId="77777777" w:rsidR="00F3751C" w:rsidRDefault="00F3751C" w:rsidP="40612187">
      <w:pPr>
        <w:rPr>
          <w:b/>
          <w:bCs/>
          <w:sz w:val="28"/>
          <w:szCs w:val="28"/>
        </w:rPr>
      </w:pPr>
    </w:p>
    <w:p w14:paraId="49A8DDB9" w14:textId="77777777" w:rsidR="00FD2583" w:rsidRDefault="00FD2583" w:rsidP="00FD2583">
      <w:pPr>
        <w:pStyle w:val="Nadpis1"/>
        <w:jc w:val="center"/>
      </w:pPr>
      <w:r>
        <w:t>Investiční záměr</w:t>
      </w:r>
    </w:p>
    <w:p w14:paraId="63CD9919" w14:textId="73D958FD" w:rsidR="00581235" w:rsidRDefault="00CB3787" w:rsidP="00FD2583">
      <w:pPr>
        <w:pStyle w:val="Nadpis1"/>
        <w:jc w:val="center"/>
      </w:pPr>
      <w:r w:rsidRPr="00CB3787">
        <w:t>Hřiště s umělým povrchem III. ZŠ Poděbradova, Jičín</w:t>
      </w:r>
    </w:p>
    <w:p w14:paraId="72A3D3EC" w14:textId="77777777" w:rsidR="00581235" w:rsidRPr="00581235" w:rsidRDefault="00581235" w:rsidP="00581235"/>
    <w:p w14:paraId="384C41F7" w14:textId="64699ACB" w:rsidR="002D457C" w:rsidRDefault="002D457C" w:rsidP="0070420B">
      <w:pPr>
        <w:ind w:firstLine="708"/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Předmětem veřejné zakázky je </w:t>
      </w:r>
      <w:r w:rsidR="003275BD">
        <w:rPr>
          <w:rFonts w:ascii="Myriad Web" w:hAnsi="Myriad Web"/>
          <w:sz w:val="24"/>
          <w:szCs w:val="24"/>
        </w:rPr>
        <w:t xml:space="preserve">zejména </w:t>
      </w:r>
      <w:r w:rsidR="00CB3787">
        <w:rPr>
          <w:rFonts w:ascii="Myriad Web" w:hAnsi="Myriad Web"/>
          <w:sz w:val="24"/>
          <w:szCs w:val="24"/>
        </w:rPr>
        <w:t>výměna</w:t>
      </w:r>
      <w:r w:rsidR="008D351F">
        <w:rPr>
          <w:rFonts w:ascii="Myriad Web" w:hAnsi="Myriad Web"/>
          <w:sz w:val="24"/>
          <w:szCs w:val="24"/>
        </w:rPr>
        <w:t xml:space="preserve"> umělých</w:t>
      </w:r>
      <w:r w:rsidR="00CB3787">
        <w:rPr>
          <w:rFonts w:ascii="Myriad Web" w:hAnsi="Myriad Web"/>
          <w:sz w:val="24"/>
          <w:szCs w:val="24"/>
        </w:rPr>
        <w:t xml:space="preserve"> povrchů dvou h</w:t>
      </w:r>
      <w:r w:rsidR="008D351F">
        <w:rPr>
          <w:rFonts w:ascii="Myriad Web" w:hAnsi="Myriad Web"/>
          <w:sz w:val="24"/>
          <w:szCs w:val="24"/>
        </w:rPr>
        <w:t xml:space="preserve">řišť v areálu </w:t>
      </w:r>
      <w:r w:rsidR="00985D39" w:rsidRPr="00985D39">
        <w:rPr>
          <w:rFonts w:ascii="Myriad Web" w:hAnsi="Myriad Web"/>
          <w:sz w:val="24"/>
          <w:szCs w:val="24"/>
        </w:rPr>
        <w:t>Základní škol</w:t>
      </w:r>
      <w:r w:rsidR="00985D39">
        <w:rPr>
          <w:rFonts w:ascii="Myriad Web" w:hAnsi="Myriad Web"/>
          <w:sz w:val="24"/>
          <w:szCs w:val="24"/>
        </w:rPr>
        <w:t>y</w:t>
      </w:r>
      <w:r w:rsidR="00985D39" w:rsidRPr="00985D39">
        <w:rPr>
          <w:rFonts w:ascii="Myriad Web" w:hAnsi="Myriad Web"/>
          <w:sz w:val="24"/>
          <w:szCs w:val="24"/>
        </w:rPr>
        <w:t>, Jičín, Poděbradova 18</w:t>
      </w:r>
      <w:r>
        <w:rPr>
          <w:rFonts w:ascii="Myriad Web" w:hAnsi="Myriad Web"/>
          <w:sz w:val="24"/>
          <w:szCs w:val="24"/>
        </w:rPr>
        <w:t>.</w:t>
      </w:r>
    </w:p>
    <w:p w14:paraId="0E27B00A" w14:textId="77777777" w:rsidR="00D5637C" w:rsidRDefault="00D5637C" w:rsidP="003275BD">
      <w:pPr>
        <w:rPr>
          <w:rFonts w:ascii="Myriad Web" w:hAnsi="Myriad Web"/>
          <w:sz w:val="24"/>
          <w:szCs w:val="24"/>
        </w:rPr>
      </w:pPr>
    </w:p>
    <w:p w14:paraId="60061E4C" w14:textId="5A46B099" w:rsidR="00D5637C" w:rsidRDefault="00C41CA0" w:rsidP="00D5637C">
      <w:pPr>
        <w:keepNext/>
        <w:jc w:val="center"/>
      </w:pPr>
      <w:r>
        <w:rPr>
          <w:noProof/>
        </w:rPr>
        <w:drawing>
          <wp:inline distT="0" distB="0" distL="0" distR="0" wp14:anchorId="64F1BF5D" wp14:editId="41CF6634">
            <wp:extent cx="5760720" cy="3449955"/>
            <wp:effectExtent l="0" t="0" r="0" b="0"/>
            <wp:docPr id="8282531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53148" name="Obrázek 82825314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6C6D" w14:textId="77777777" w:rsidR="00D5637C" w:rsidRPr="00D5637C" w:rsidRDefault="00D5637C" w:rsidP="00D5637C">
      <w:pPr>
        <w:pStyle w:val="Citt"/>
        <w:jc w:val="center"/>
        <w:rPr>
          <w:rStyle w:val="Zdraznnintenzivn"/>
        </w:rPr>
      </w:pPr>
      <w:r w:rsidRPr="00D5637C">
        <w:rPr>
          <w:rStyle w:val="Zdraznnintenzivn"/>
        </w:rPr>
        <w:t>Obr. 1: Přehledná situace stavby.</w:t>
      </w:r>
    </w:p>
    <w:p w14:paraId="44EAFD9C" w14:textId="77777777" w:rsidR="00D5637C" w:rsidRDefault="00D5637C" w:rsidP="004142D7">
      <w:pPr>
        <w:ind w:firstLine="708"/>
        <w:jc w:val="both"/>
        <w:rPr>
          <w:rFonts w:ascii="Myriad Web" w:hAnsi="Myriad Web"/>
          <w:sz w:val="24"/>
          <w:szCs w:val="24"/>
        </w:rPr>
      </w:pPr>
    </w:p>
    <w:p w14:paraId="221BC14D" w14:textId="6122176D" w:rsidR="005B59D2" w:rsidRDefault="00D35547" w:rsidP="004142D7">
      <w:pPr>
        <w:ind w:firstLine="708"/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Stávající povrchy hřišť byly realizovány cca v roce 2006 a v současné době již tak jsou za hranou své </w:t>
      </w:r>
      <w:r w:rsidR="002C7CC3">
        <w:rPr>
          <w:rFonts w:ascii="Myriad Web" w:hAnsi="Myriad Web"/>
          <w:sz w:val="24"/>
          <w:szCs w:val="24"/>
        </w:rPr>
        <w:t xml:space="preserve">technické </w:t>
      </w:r>
      <w:r>
        <w:rPr>
          <w:rFonts w:ascii="Myriad Web" w:hAnsi="Myriad Web"/>
          <w:sz w:val="24"/>
          <w:szCs w:val="24"/>
        </w:rPr>
        <w:t>životnosti a je nutná jejich kompletní výměna</w:t>
      </w:r>
      <w:r w:rsidR="005B59D2">
        <w:rPr>
          <w:rFonts w:ascii="Myriad Web" w:hAnsi="Myriad Web"/>
          <w:sz w:val="24"/>
          <w:szCs w:val="24"/>
        </w:rPr>
        <w:t>.</w:t>
      </w:r>
      <w:r>
        <w:rPr>
          <w:rFonts w:ascii="Myriad Web" w:hAnsi="Myriad Web"/>
          <w:sz w:val="24"/>
          <w:szCs w:val="24"/>
        </w:rPr>
        <w:t xml:space="preserve"> V rámci </w:t>
      </w:r>
      <w:r w:rsidR="00F87C7A">
        <w:rPr>
          <w:rFonts w:ascii="Myriad Web" w:hAnsi="Myriad Web"/>
          <w:sz w:val="24"/>
          <w:szCs w:val="24"/>
        </w:rPr>
        <w:t>prací dojde i výměně dřevěných prvků hrazení víceúčelového hřiště.</w:t>
      </w:r>
    </w:p>
    <w:p w14:paraId="3DEEC669" w14:textId="77777777" w:rsidR="00D5637C" w:rsidRDefault="00D5637C" w:rsidP="00AF05E1">
      <w:pPr>
        <w:jc w:val="both"/>
        <w:rPr>
          <w:rFonts w:ascii="Myriad Web" w:hAnsi="Myriad Web"/>
          <w:sz w:val="24"/>
          <w:szCs w:val="24"/>
        </w:rPr>
      </w:pPr>
    </w:p>
    <w:p w14:paraId="3461D779" w14:textId="62108A6F" w:rsidR="00421FED" w:rsidRPr="00561A63" w:rsidRDefault="00C3528A" w:rsidP="00C3528A">
      <w:pPr>
        <w:jc w:val="both"/>
        <w:rPr>
          <w:rFonts w:ascii="Myriad Web" w:hAnsi="Myriad Web"/>
          <w:b/>
          <w:bCs/>
          <w:sz w:val="24"/>
          <w:szCs w:val="24"/>
        </w:rPr>
      </w:pPr>
      <w:r w:rsidRPr="00561A63">
        <w:rPr>
          <w:rFonts w:ascii="Myriad Web" w:hAnsi="Myriad Web"/>
          <w:b/>
          <w:bCs/>
          <w:sz w:val="24"/>
          <w:szCs w:val="24"/>
        </w:rPr>
        <w:t>Hřiště kopané</w:t>
      </w:r>
    </w:p>
    <w:p w14:paraId="6344382C" w14:textId="29245CA7" w:rsidR="00174779" w:rsidRDefault="00174779" w:rsidP="00C3528A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Jedná se o hřiště na fotbal o rozměrech cca </w:t>
      </w:r>
      <w:r w:rsidR="001C3750">
        <w:rPr>
          <w:rFonts w:ascii="Myriad Web" w:hAnsi="Myriad Web"/>
          <w:sz w:val="24"/>
          <w:szCs w:val="24"/>
        </w:rPr>
        <w:t>51</w:t>
      </w:r>
      <w:r>
        <w:rPr>
          <w:rFonts w:ascii="Myriad Web" w:hAnsi="Myriad Web"/>
          <w:sz w:val="24"/>
          <w:szCs w:val="24"/>
        </w:rPr>
        <w:t xml:space="preserve"> m </w:t>
      </w:r>
      <w:r w:rsidR="001B7043">
        <w:rPr>
          <w:rFonts w:ascii="Myriad Web" w:hAnsi="Myriad Web"/>
          <w:sz w:val="24"/>
          <w:szCs w:val="24"/>
        </w:rPr>
        <w:t>x</w:t>
      </w:r>
      <w:r>
        <w:rPr>
          <w:rFonts w:ascii="Myriad Web" w:hAnsi="Myriad Web"/>
          <w:sz w:val="24"/>
          <w:szCs w:val="24"/>
        </w:rPr>
        <w:t xml:space="preserve"> </w:t>
      </w:r>
      <w:r w:rsidR="001C3750">
        <w:rPr>
          <w:rFonts w:ascii="Myriad Web" w:hAnsi="Myriad Web"/>
          <w:sz w:val="24"/>
          <w:szCs w:val="24"/>
        </w:rPr>
        <w:t>31</w:t>
      </w:r>
      <w:r>
        <w:rPr>
          <w:rFonts w:ascii="Myriad Web" w:hAnsi="Myriad Web"/>
          <w:sz w:val="24"/>
          <w:szCs w:val="24"/>
        </w:rPr>
        <w:t xml:space="preserve"> m. Stávající povrch je </w:t>
      </w:r>
      <w:r w:rsidR="00F61F85">
        <w:rPr>
          <w:rFonts w:ascii="Myriad Web" w:hAnsi="Myriad Web"/>
          <w:sz w:val="24"/>
          <w:szCs w:val="24"/>
        </w:rPr>
        <w:t>proveden z</w:t>
      </w:r>
      <w:r w:rsidR="00573F32">
        <w:rPr>
          <w:rFonts w:ascii="Myriad Web" w:hAnsi="Myriad Web"/>
          <w:sz w:val="24"/>
          <w:szCs w:val="24"/>
        </w:rPr>
        <w:t xml:space="preserve"> umělého trávníku </w:t>
      </w:r>
      <w:r w:rsidR="00FA4028">
        <w:rPr>
          <w:rFonts w:ascii="Myriad Web" w:hAnsi="Myriad Web"/>
          <w:sz w:val="24"/>
          <w:szCs w:val="24"/>
        </w:rPr>
        <w:t>III. generace</w:t>
      </w:r>
      <w:r w:rsidR="00DE2B9E">
        <w:rPr>
          <w:rFonts w:ascii="Myriad Web" w:hAnsi="Myriad Web"/>
          <w:sz w:val="24"/>
          <w:szCs w:val="24"/>
        </w:rPr>
        <w:t xml:space="preserve"> LANO PROFOOT PREMIER tl. 60 mm</w:t>
      </w:r>
      <w:r w:rsidR="00CF465E">
        <w:rPr>
          <w:rFonts w:ascii="Myriad Web" w:hAnsi="Myriad Web"/>
          <w:sz w:val="24"/>
          <w:szCs w:val="24"/>
        </w:rPr>
        <w:t xml:space="preserve"> se vsypem z křemičitého písku a gumového granulátu.</w:t>
      </w:r>
    </w:p>
    <w:p w14:paraId="0FB78278" w14:textId="440D639A" w:rsidR="00421FED" w:rsidRDefault="00CF465E" w:rsidP="00561A63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V rámci prací </w:t>
      </w:r>
      <w:r w:rsidR="0007727F">
        <w:rPr>
          <w:rFonts w:ascii="Myriad Web" w:hAnsi="Myriad Web"/>
          <w:sz w:val="24"/>
          <w:szCs w:val="24"/>
        </w:rPr>
        <w:t>bude provedeno kompletní odstranění a likvidace stávajícího umělého povrchu</w:t>
      </w:r>
      <w:r w:rsidR="00C254C4">
        <w:rPr>
          <w:rFonts w:ascii="Myriad Web" w:hAnsi="Myriad Web"/>
          <w:sz w:val="24"/>
          <w:szCs w:val="24"/>
        </w:rPr>
        <w:t>,</w:t>
      </w:r>
      <w:r w:rsidR="0007727F">
        <w:rPr>
          <w:rFonts w:ascii="Myriad Web" w:hAnsi="Myriad Web"/>
          <w:sz w:val="24"/>
          <w:szCs w:val="24"/>
        </w:rPr>
        <w:t xml:space="preserve"> </w:t>
      </w:r>
      <w:r w:rsidR="00C254C4">
        <w:rPr>
          <w:rFonts w:ascii="Myriad Web" w:hAnsi="Myriad Web"/>
          <w:sz w:val="24"/>
          <w:szCs w:val="24"/>
        </w:rPr>
        <w:t xml:space="preserve">přerovnání a hutnění plochy </w:t>
      </w:r>
      <w:r w:rsidR="0007727F">
        <w:rPr>
          <w:rFonts w:ascii="Myriad Web" w:hAnsi="Myriad Web"/>
          <w:sz w:val="24"/>
          <w:szCs w:val="24"/>
        </w:rPr>
        <w:t xml:space="preserve">a položení nového </w:t>
      </w:r>
      <w:r w:rsidR="00A93C4D">
        <w:rPr>
          <w:rFonts w:ascii="Myriad Web" w:hAnsi="Myriad Web"/>
          <w:sz w:val="24"/>
          <w:szCs w:val="24"/>
        </w:rPr>
        <w:t xml:space="preserve">umělého trávníku III. generace </w:t>
      </w:r>
      <w:r w:rsidR="004303FF">
        <w:rPr>
          <w:rFonts w:ascii="Myriad Web" w:hAnsi="Myriad Web"/>
          <w:sz w:val="24"/>
          <w:szCs w:val="24"/>
        </w:rPr>
        <w:t>tl. 60 mm včetně vsypu z křemičitého písku a gumového granulátu. Bude provedeno lajnování na fotbal ve stejném rozsahu jako u stávajícího povrchu.</w:t>
      </w:r>
      <w:r w:rsidR="00D33C3B">
        <w:rPr>
          <w:rFonts w:ascii="Myriad Web" w:hAnsi="Myriad Web"/>
          <w:sz w:val="24"/>
          <w:szCs w:val="24"/>
        </w:rPr>
        <w:t xml:space="preserve"> Barevnost nového povrchu i lajnování bude shodná jako u stávajícího (</w:t>
      </w:r>
      <w:r w:rsidR="003C3D4F">
        <w:rPr>
          <w:rFonts w:ascii="Myriad Web" w:hAnsi="Myriad Web"/>
          <w:sz w:val="24"/>
          <w:szCs w:val="24"/>
        </w:rPr>
        <w:t>tmavě zelený trávník, bílé lajny).</w:t>
      </w:r>
    </w:p>
    <w:p w14:paraId="5037825B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57F350A6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615F8F4A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321AC19F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0E626663" w14:textId="34BF9D9D" w:rsidR="0087481B" w:rsidRDefault="0087481B" w:rsidP="0087481B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>U nově instalovaného povrchu objednatel požaduje splnit následující požadavky:</w:t>
      </w:r>
    </w:p>
    <w:p w14:paraId="626E250F" w14:textId="65283C18" w:rsidR="00B43AEF" w:rsidRPr="00B43AEF" w:rsidRDefault="00B43AEF" w:rsidP="007E7D24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bookmarkStart w:id="0" w:name="_Hlk168394039"/>
      <w:r>
        <w:rPr>
          <w:rFonts w:ascii="Myriad Web" w:hAnsi="Myriad Web"/>
          <w:sz w:val="24"/>
          <w:szCs w:val="24"/>
        </w:rPr>
        <w:t>Výška vlasu 60 mm</w:t>
      </w:r>
    </w:p>
    <w:bookmarkEnd w:id="0"/>
    <w:p w14:paraId="6B1DB9A8" w14:textId="77777777" w:rsidR="0087481B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lastRenderedPageBreak/>
        <w:t xml:space="preserve">Kombinace rovné příze a </w:t>
      </w:r>
      <w:proofErr w:type="spellStart"/>
      <w:r>
        <w:rPr>
          <w:rFonts w:ascii="Myriad Web" w:hAnsi="Myriad Web"/>
          <w:sz w:val="24"/>
          <w:szCs w:val="24"/>
        </w:rPr>
        <w:t>fibrilované</w:t>
      </w:r>
      <w:proofErr w:type="spellEnd"/>
      <w:r>
        <w:rPr>
          <w:rFonts w:ascii="Myriad Web" w:hAnsi="Myriad Web"/>
          <w:sz w:val="24"/>
          <w:szCs w:val="24"/>
        </w:rPr>
        <w:t xml:space="preserve"> pásky</w:t>
      </w:r>
    </w:p>
    <w:p w14:paraId="6FFE9544" w14:textId="61B4DF5F" w:rsidR="0087481B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>Barevnost: kombinace 3 zelených odstínů</w:t>
      </w:r>
    </w:p>
    <w:p w14:paraId="14B13F7A" w14:textId="45283165" w:rsidR="0087481B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423D0D">
        <w:rPr>
          <w:rFonts w:ascii="Myriad Web" w:hAnsi="Myriad Web"/>
          <w:sz w:val="24"/>
          <w:szCs w:val="24"/>
        </w:rPr>
        <w:t>Robustnost vl</w:t>
      </w:r>
      <w:r>
        <w:rPr>
          <w:rFonts w:ascii="Myriad Web" w:hAnsi="Myriad Web"/>
          <w:sz w:val="24"/>
          <w:szCs w:val="24"/>
        </w:rPr>
        <w:t>á</w:t>
      </w:r>
      <w:r w:rsidRPr="00423D0D">
        <w:rPr>
          <w:rFonts w:ascii="Myriad Web" w:hAnsi="Myriad Web"/>
          <w:sz w:val="24"/>
          <w:szCs w:val="24"/>
        </w:rPr>
        <w:t>kna</w:t>
      </w:r>
      <w:r>
        <w:rPr>
          <w:rFonts w:ascii="Myriad Web" w:hAnsi="Myriad Web"/>
          <w:sz w:val="24"/>
          <w:szCs w:val="24"/>
        </w:rPr>
        <w:t xml:space="preserve">: rovná příze 15 500/7 </w:t>
      </w:r>
      <w:proofErr w:type="spellStart"/>
      <w:r>
        <w:rPr>
          <w:rFonts w:ascii="Myriad Web" w:hAnsi="Myriad Web"/>
          <w:sz w:val="24"/>
          <w:szCs w:val="24"/>
        </w:rPr>
        <w:t>dTex</w:t>
      </w:r>
      <w:proofErr w:type="spellEnd"/>
      <w:r>
        <w:rPr>
          <w:rFonts w:ascii="Myriad Web" w:hAnsi="Myriad Web"/>
          <w:sz w:val="24"/>
          <w:szCs w:val="24"/>
        </w:rPr>
        <w:t xml:space="preserve">, </w:t>
      </w:r>
      <w:proofErr w:type="spellStart"/>
      <w:r>
        <w:rPr>
          <w:rFonts w:ascii="Myriad Web" w:hAnsi="Myriad Web"/>
          <w:sz w:val="24"/>
          <w:szCs w:val="24"/>
        </w:rPr>
        <w:t>fibrilovaná</w:t>
      </w:r>
      <w:proofErr w:type="spellEnd"/>
      <w:r>
        <w:rPr>
          <w:rFonts w:ascii="Myriad Web" w:hAnsi="Myriad Web"/>
          <w:sz w:val="24"/>
          <w:szCs w:val="24"/>
        </w:rPr>
        <w:t xml:space="preserve"> páska 5 500</w:t>
      </w:r>
      <w:r w:rsidRPr="00423D0D">
        <w:rPr>
          <w:rFonts w:ascii="Myriad Web" w:hAnsi="Myriad Web"/>
          <w:sz w:val="24"/>
          <w:szCs w:val="24"/>
        </w:rPr>
        <w:t xml:space="preserve"> </w:t>
      </w:r>
      <w:proofErr w:type="spellStart"/>
      <w:r w:rsidRPr="00423D0D">
        <w:rPr>
          <w:rFonts w:ascii="Myriad Web" w:hAnsi="Myriad Web"/>
          <w:sz w:val="24"/>
          <w:szCs w:val="24"/>
        </w:rPr>
        <w:t>dTex</w:t>
      </w:r>
      <w:proofErr w:type="spellEnd"/>
      <w:r>
        <w:rPr>
          <w:rFonts w:ascii="Myriad Web" w:hAnsi="Myriad Web"/>
          <w:sz w:val="24"/>
          <w:szCs w:val="24"/>
        </w:rPr>
        <w:t xml:space="preserve"> – celkem 21 000 </w:t>
      </w:r>
      <w:proofErr w:type="spellStart"/>
      <w:r>
        <w:rPr>
          <w:rFonts w:ascii="Myriad Web" w:hAnsi="Myriad Web"/>
          <w:sz w:val="24"/>
          <w:szCs w:val="24"/>
        </w:rPr>
        <w:t>dTex</w:t>
      </w:r>
      <w:proofErr w:type="spellEnd"/>
      <w:r>
        <w:rPr>
          <w:rFonts w:ascii="Myriad Web" w:hAnsi="Myriad Web"/>
          <w:sz w:val="24"/>
          <w:szCs w:val="24"/>
        </w:rPr>
        <w:t>.</w:t>
      </w:r>
    </w:p>
    <w:p w14:paraId="6EDCE2D7" w14:textId="327E5F0A" w:rsidR="0087481B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423D0D">
        <w:rPr>
          <w:rFonts w:ascii="Myriad Web" w:hAnsi="Myriad Web"/>
          <w:sz w:val="24"/>
          <w:szCs w:val="24"/>
        </w:rPr>
        <w:t xml:space="preserve">Tloušťka vlákna </w:t>
      </w:r>
      <w:r>
        <w:rPr>
          <w:rFonts w:ascii="Myriad Web" w:hAnsi="Myriad Web"/>
          <w:sz w:val="24"/>
          <w:szCs w:val="24"/>
        </w:rPr>
        <w:t xml:space="preserve">rovné příze </w:t>
      </w:r>
      <w:bookmarkStart w:id="1" w:name="_Hlk168392856"/>
      <w:r>
        <w:rPr>
          <w:rFonts w:ascii="Myriad Web" w:hAnsi="Myriad Web"/>
          <w:sz w:val="24"/>
          <w:szCs w:val="24"/>
        </w:rPr>
        <w:t>4</w:t>
      </w:r>
      <w:r w:rsidRPr="00423D0D">
        <w:rPr>
          <w:rFonts w:ascii="Myriad Web" w:hAnsi="Myriad Web"/>
          <w:sz w:val="24"/>
          <w:szCs w:val="24"/>
        </w:rPr>
        <w:t>00</w:t>
      </w:r>
      <w:r>
        <w:rPr>
          <w:rFonts w:ascii="Myriad Web" w:hAnsi="Myriad Web"/>
          <w:sz w:val="24"/>
          <w:szCs w:val="24"/>
        </w:rPr>
        <w:t xml:space="preserve"> </w:t>
      </w:r>
      <w:r w:rsidRPr="00423D0D">
        <w:rPr>
          <w:rFonts w:ascii="Myriad Web" w:hAnsi="Myriad Web" w:cs="Myriad Web"/>
          <w:sz w:val="24"/>
          <w:szCs w:val="24"/>
        </w:rPr>
        <w:t>µ</w:t>
      </w:r>
      <w:bookmarkEnd w:id="1"/>
      <w:r>
        <w:rPr>
          <w:rFonts w:ascii="Myriad Web" w:hAnsi="Myriad Web" w:cs="Myriad Web"/>
          <w:sz w:val="24"/>
          <w:szCs w:val="24"/>
        </w:rPr>
        <w:t xml:space="preserve">, tloušťka vlákna </w:t>
      </w:r>
      <w:proofErr w:type="spellStart"/>
      <w:r>
        <w:rPr>
          <w:rFonts w:ascii="Myriad Web" w:hAnsi="Myriad Web" w:cs="Myriad Web"/>
          <w:sz w:val="24"/>
          <w:szCs w:val="24"/>
        </w:rPr>
        <w:t>fibrilované</w:t>
      </w:r>
      <w:proofErr w:type="spellEnd"/>
      <w:r>
        <w:rPr>
          <w:rFonts w:ascii="Myriad Web" w:hAnsi="Myriad Web" w:cs="Myriad Web"/>
          <w:sz w:val="24"/>
          <w:szCs w:val="24"/>
        </w:rPr>
        <w:t xml:space="preserve"> pásky</w:t>
      </w:r>
      <w:r w:rsidR="00B43AEF">
        <w:rPr>
          <w:rFonts w:ascii="Myriad Web" w:hAnsi="Myriad Web" w:cs="Myriad Web"/>
          <w:sz w:val="24"/>
          <w:szCs w:val="24"/>
        </w:rPr>
        <w:t xml:space="preserve"> 11</w:t>
      </w:r>
      <w:r w:rsidR="00B43AEF" w:rsidRPr="00423D0D">
        <w:rPr>
          <w:rFonts w:ascii="Myriad Web" w:hAnsi="Myriad Web"/>
          <w:sz w:val="24"/>
          <w:szCs w:val="24"/>
        </w:rPr>
        <w:t>0</w:t>
      </w:r>
      <w:r w:rsidR="00B43AEF">
        <w:rPr>
          <w:rFonts w:ascii="Myriad Web" w:hAnsi="Myriad Web"/>
          <w:sz w:val="24"/>
          <w:szCs w:val="24"/>
        </w:rPr>
        <w:t xml:space="preserve"> </w:t>
      </w:r>
      <w:r w:rsidR="00B43AEF" w:rsidRPr="00423D0D">
        <w:rPr>
          <w:rFonts w:ascii="Myriad Web" w:hAnsi="Myriad Web" w:cs="Myriad Web"/>
          <w:sz w:val="24"/>
          <w:szCs w:val="24"/>
        </w:rPr>
        <w:t>µ</w:t>
      </w:r>
      <w:r>
        <w:rPr>
          <w:rFonts w:ascii="Myriad Web" w:hAnsi="Myriad Web"/>
          <w:sz w:val="24"/>
          <w:szCs w:val="24"/>
        </w:rPr>
        <w:t>.</w:t>
      </w:r>
    </w:p>
    <w:p w14:paraId="7AAEAD5E" w14:textId="77777777" w:rsidR="001E56C9" w:rsidRPr="001E56C9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657960">
        <w:rPr>
          <w:rFonts w:ascii="Myriad Web" w:hAnsi="Myriad Web"/>
          <w:sz w:val="24"/>
          <w:szCs w:val="24"/>
        </w:rPr>
        <w:t xml:space="preserve">Deklarované hodnoty výrobcem: </w:t>
      </w:r>
      <w:r w:rsidR="00B43AEF">
        <w:rPr>
          <w:rFonts w:ascii="Myriad Web" w:hAnsi="Myriad Web"/>
          <w:sz w:val="24"/>
          <w:szCs w:val="24"/>
        </w:rPr>
        <w:t>hmotnost</w:t>
      </w:r>
      <w:r w:rsidRPr="00657960">
        <w:rPr>
          <w:rFonts w:ascii="Myriad Web" w:hAnsi="Myriad Web"/>
          <w:sz w:val="24"/>
          <w:szCs w:val="24"/>
        </w:rPr>
        <w:t xml:space="preserve"> vlák</w:t>
      </w:r>
      <w:r w:rsidR="00B43AEF">
        <w:rPr>
          <w:rFonts w:ascii="Myriad Web" w:hAnsi="Myriad Web"/>
          <w:sz w:val="24"/>
          <w:szCs w:val="24"/>
        </w:rPr>
        <w:t>en</w:t>
      </w:r>
      <w:r w:rsidRPr="00657960">
        <w:rPr>
          <w:rFonts w:ascii="Myriad Web" w:hAnsi="Myriad Web"/>
          <w:sz w:val="24"/>
          <w:szCs w:val="24"/>
        </w:rPr>
        <w:t xml:space="preserve"> min. </w:t>
      </w:r>
      <w:r w:rsidR="00B43AEF">
        <w:rPr>
          <w:rFonts w:ascii="Myriad Web" w:hAnsi="Myriad Web"/>
          <w:sz w:val="24"/>
          <w:szCs w:val="24"/>
        </w:rPr>
        <w:t>2</w:t>
      </w:r>
      <w:r w:rsidRPr="00657960">
        <w:rPr>
          <w:rFonts w:ascii="Myriad Web" w:hAnsi="Myriad Web"/>
          <w:sz w:val="24"/>
          <w:szCs w:val="24"/>
        </w:rPr>
        <w:t>.</w:t>
      </w:r>
      <w:r w:rsidR="00B43AEF">
        <w:rPr>
          <w:rFonts w:ascii="Myriad Web" w:hAnsi="Myriad Web"/>
          <w:sz w:val="24"/>
          <w:szCs w:val="24"/>
        </w:rPr>
        <w:t>2</w:t>
      </w:r>
      <w:r w:rsidRPr="00657960">
        <w:rPr>
          <w:rFonts w:ascii="Myriad Web" w:hAnsi="Myriad Web"/>
          <w:sz w:val="24"/>
          <w:szCs w:val="24"/>
        </w:rPr>
        <w:t>00</w:t>
      </w:r>
      <w:r>
        <w:rPr>
          <w:rFonts w:ascii="Myriad Web" w:hAnsi="Myriad Web"/>
          <w:sz w:val="24"/>
          <w:szCs w:val="24"/>
        </w:rPr>
        <w:t xml:space="preserve"> </w:t>
      </w:r>
      <w:r w:rsidRPr="00657960">
        <w:rPr>
          <w:rFonts w:ascii="Myriad Web" w:hAnsi="Myriad Web"/>
          <w:sz w:val="24"/>
          <w:szCs w:val="24"/>
        </w:rPr>
        <w:t>g</w:t>
      </w:r>
      <w:r w:rsidR="00B43AEF">
        <w:rPr>
          <w:rFonts w:ascii="Myriad Web" w:hAnsi="Myriad Web"/>
          <w:sz w:val="24"/>
          <w:szCs w:val="24"/>
        </w:rPr>
        <w:t>/m2</w:t>
      </w:r>
      <w:r w:rsidRPr="00657960">
        <w:rPr>
          <w:rFonts w:ascii="Myriad Web" w:hAnsi="Myriad Web"/>
          <w:sz w:val="24"/>
          <w:szCs w:val="24"/>
        </w:rPr>
        <w:t xml:space="preserve">, počet vpichu </w:t>
      </w:r>
      <w:r w:rsidR="00B43AEF">
        <w:rPr>
          <w:rFonts w:ascii="Myriad Web" w:hAnsi="Myriad Web"/>
          <w:sz w:val="24"/>
          <w:szCs w:val="24"/>
        </w:rPr>
        <w:t>8</w:t>
      </w:r>
      <w:r w:rsidRPr="00657960">
        <w:rPr>
          <w:rFonts w:ascii="Myriad Web" w:hAnsi="Myriad Web"/>
          <w:sz w:val="24"/>
          <w:szCs w:val="24"/>
        </w:rPr>
        <w:t>.</w:t>
      </w:r>
      <w:r w:rsidR="00B43AEF">
        <w:rPr>
          <w:rFonts w:ascii="Myriad Web" w:hAnsi="Myriad Web"/>
          <w:sz w:val="24"/>
          <w:szCs w:val="24"/>
        </w:rPr>
        <w:t>190</w:t>
      </w:r>
      <w:r w:rsidRPr="00657960">
        <w:rPr>
          <w:rFonts w:ascii="Myriad Web" w:hAnsi="Myriad Web"/>
          <w:sz w:val="24"/>
          <w:szCs w:val="24"/>
        </w:rPr>
        <w:t xml:space="preserve"> na m</w:t>
      </w:r>
      <w:r w:rsidRPr="00657960">
        <w:rPr>
          <w:rFonts w:ascii="Myriad Web" w:hAnsi="Myriad Web" w:cs="Myriad Web"/>
          <w:sz w:val="24"/>
          <w:szCs w:val="24"/>
        </w:rPr>
        <w:t>²</w:t>
      </w:r>
      <w:r w:rsidRPr="00657960">
        <w:rPr>
          <w:rFonts w:ascii="Myriad Web" w:hAnsi="Myriad Web"/>
          <w:sz w:val="24"/>
          <w:szCs w:val="24"/>
        </w:rPr>
        <w:t xml:space="preserve">, počet konců </w:t>
      </w:r>
      <w:r w:rsidR="00B43AEF">
        <w:rPr>
          <w:rFonts w:ascii="Myriad Web" w:hAnsi="Myriad Web"/>
          <w:sz w:val="24"/>
          <w:szCs w:val="24"/>
        </w:rPr>
        <w:t>131</w:t>
      </w:r>
      <w:r w:rsidRPr="00657960">
        <w:rPr>
          <w:rFonts w:ascii="Myriad Web" w:hAnsi="Myriad Web"/>
          <w:sz w:val="24"/>
          <w:szCs w:val="24"/>
        </w:rPr>
        <w:t>.</w:t>
      </w:r>
      <w:r w:rsidR="00B43AEF">
        <w:rPr>
          <w:rFonts w:ascii="Myriad Web" w:hAnsi="Myriad Web"/>
          <w:sz w:val="24"/>
          <w:szCs w:val="24"/>
        </w:rPr>
        <w:t>040</w:t>
      </w:r>
      <w:r w:rsidRPr="00657960">
        <w:rPr>
          <w:rFonts w:ascii="Myriad Web" w:hAnsi="Myriad Web"/>
          <w:sz w:val="24"/>
          <w:szCs w:val="24"/>
        </w:rPr>
        <w:t xml:space="preserve"> na m</w:t>
      </w:r>
      <w:r w:rsidRPr="00657960">
        <w:rPr>
          <w:rFonts w:ascii="Myriad Web" w:hAnsi="Myriad Web" w:cs="Myriad Web"/>
          <w:sz w:val="24"/>
          <w:szCs w:val="24"/>
        </w:rPr>
        <w:t>²</w:t>
      </w:r>
      <w:r>
        <w:rPr>
          <w:rFonts w:ascii="Myriad Web" w:hAnsi="Myriad Web" w:cs="Myriad Web"/>
          <w:sz w:val="24"/>
          <w:szCs w:val="24"/>
        </w:rPr>
        <w:t>.</w:t>
      </w:r>
    </w:p>
    <w:p w14:paraId="2AF742CD" w14:textId="162057C2" w:rsidR="0087481B" w:rsidRDefault="001E56C9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 w:cs="Myriad Web"/>
          <w:sz w:val="24"/>
          <w:szCs w:val="24"/>
        </w:rPr>
        <w:t>Celková hmotnost: 3.410 g/m2</w:t>
      </w:r>
      <w:r w:rsidR="0087481B" w:rsidRPr="00657960">
        <w:rPr>
          <w:rFonts w:ascii="Myriad Web" w:hAnsi="Myriad Web"/>
          <w:sz w:val="24"/>
          <w:szCs w:val="24"/>
        </w:rPr>
        <w:t xml:space="preserve"> </w:t>
      </w:r>
    </w:p>
    <w:p w14:paraId="1CD711B9" w14:textId="53F0F438" w:rsidR="001E56C9" w:rsidRDefault="001E56C9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bookmarkStart w:id="2" w:name="_Hlk168395877"/>
      <w:r>
        <w:rPr>
          <w:rFonts w:ascii="Myriad Web" w:hAnsi="Myriad Web"/>
          <w:sz w:val="24"/>
          <w:szCs w:val="24"/>
        </w:rPr>
        <w:t>Výplň povrchu: křemičitý písek frakce 0,4 – 0,8 mm – 20 kg na m2, gumový granulát EPDM frakce 0,8 – 2,5 mm 15 kg/m2</w:t>
      </w:r>
    </w:p>
    <w:bookmarkEnd w:id="2"/>
    <w:p w14:paraId="6ACA6D24" w14:textId="193271BC" w:rsidR="0087481B" w:rsidRPr="009C7C9A" w:rsidRDefault="0087481B" w:rsidP="009C7C9A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1F78E1">
        <w:rPr>
          <w:rFonts w:ascii="Myriad Web" w:hAnsi="Myriad Web"/>
          <w:sz w:val="24"/>
          <w:szCs w:val="24"/>
        </w:rPr>
        <w:t>Naměřen</w:t>
      </w:r>
      <w:r>
        <w:rPr>
          <w:rFonts w:ascii="Myriad Web" w:hAnsi="Myriad Web"/>
          <w:sz w:val="24"/>
          <w:szCs w:val="24"/>
        </w:rPr>
        <w:t>é</w:t>
      </w:r>
      <w:r w:rsidRPr="001F78E1">
        <w:rPr>
          <w:rFonts w:ascii="Myriad Web" w:hAnsi="Myriad Web"/>
          <w:sz w:val="24"/>
          <w:szCs w:val="24"/>
        </w:rPr>
        <w:t xml:space="preserve"> hodnot</w:t>
      </w:r>
      <w:r>
        <w:rPr>
          <w:rFonts w:ascii="Myriad Web" w:hAnsi="Myriad Web"/>
          <w:sz w:val="24"/>
          <w:szCs w:val="24"/>
        </w:rPr>
        <w:t>y</w:t>
      </w:r>
      <w:r w:rsidRPr="001F78E1">
        <w:rPr>
          <w:rFonts w:ascii="Myriad Web" w:hAnsi="Myriad Web"/>
          <w:sz w:val="24"/>
          <w:szCs w:val="24"/>
        </w:rPr>
        <w:t xml:space="preserve"> v reportu: </w:t>
      </w:r>
      <w:r w:rsidR="001E56C9">
        <w:rPr>
          <w:rFonts w:ascii="Myriad Web" w:hAnsi="Myriad Web"/>
          <w:sz w:val="24"/>
          <w:szCs w:val="24"/>
        </w:rPr>
        <w:t>test na opotřebení vlákny: 500.000 cyklů</w:t>
      </w:r>
    </w:p>
    <w:p w14:paraId="72C9E088" w14:textId="77777777" w:rsidR="0087481B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1F78E1">
        <w:rPr>
          <w:rFonts w:ascii="Myriad Web" w:hAnsi="Myriad Web"/>
          <w:sz w:val="24"/>
          <w:szCs w:val="24"/>
        </w:rPr>
        <w:t>Protokol EN 15330-1 (2013) stvrzující vhodnost pro víceúčelové povrchy a fotbal</w:t>
      </w:r>
      <w:r>
        <w:rPr>
          <w:rFonts w:ascii="Arial" w:hAnsi="Arial" w:cs="Arial"/>
          <w:sz w:val="24"/>
          <w:szCs w:val="24"/>
        </w:rPr>
        <w:t>.</w:t>
      </w:r>
    </w:p>
    <w:p w14:paraId="45B7B552" w14:textId="77777777" w:rsidR="0087481B" w:rsidRPr="001F78E1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1F78E1">
        <w:rPr>
          <w:rFonts w:ascii="Myriad Web" w:hAnsi="Myriad Web"/>
          <w:sz w:val="24"/>
          <w:szCs w:val="24"/>
        </w:rPr>
        <w:t>Toxikologick</w:t>
      </w:r>
      <w:r>
        <w:rPr>
          <w:rFonts w:ascii="Myriad Web" w:hAnsi="Myriad Web"/>
          <w:sz w:val="24"/>
          <w:szCs w:val="24"/>
        </w:rPr>
        <w:t>ý</w:t>
      </w:r>
      <w:r w:rsidRPr="001F78E1">
        <w:rPr>
          <w:rFonts w:ascii="Myriad Web" w:hAnsi="Myriad Web"/>
          <w:sz w:val="24"/>
          <w:szCs w:val="24"/>
        </w:rPr>
        <w:t xml:space="preserve"> rozbor vlákna v souladu s normou EN 71-3</w:t>
      </w:r>
      <w:r>
        <w:rPr>
          <w:rFonts w:ascii="Myriad Web" w:hAnsi="Myriad Web"/>
          <w:sz w:val="24"/>
          <w:szCs w:val="24"/>
        </w:rPr>
        <w:t>.</w:t>
      </w:r>
    </w:p>
    <w:p w14:paraId="743A1F8E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576687DF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65A65430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385D2640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271CE7CE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5A788DD5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0CC80897" w14:textId="77777777" w:rsidR="00561A63" w:rsidRDefault="00561A63" w:rsidP="00561A63">
      <w:pPr>
        <w:jc w:val="both"/>
        <w:rPr>
          <w:rFonts w:ascii="Myriad Web" w:hAnsi="Myriad Web"/>
          <w:sz w:val="24"/>
          <w:szCs w:val="24"/>
        </w:rPr>
      </w:pPr>
    </w:p>
    <w:p w14:paraId="01CFEDE5" w14:textId="678ABB81" w:rsidR="00561A63" w:rsidRDefault="00561A63" w:rsidP="00561A63">
      <w:pPr>
        <w:jc w:val="both"/>
        <w:rPr>
          <w:rFonts w:ascii="Myriad Web" w:hAnsi="Myriad Web"/>
          <w:b/>
          <w:bCs/>
          <w:sz w:val="24"/>
          <w:szCs w:val="24"/>
        </w:rPr>
      </w:pPr>
      <w:r w:rsidRPr="00561A63">
        <w:rPr>
          <w:rFonts w:ascii="Myriad Web" w:hAnsi="Myriad Web"/>
          <w:b/>
          <w:bCs/>
          <w:sz w:val="24"/>
          <w:szCs w:val="24"/>
        </w:rPr>
        <w:t>Víceúčelové hřiště</w:t>
      </w:r>
    </w:p>
    <w:p w14:paraId="21F6EEA5" w14:textId="5F3678EF" w:rsidR="00561A63" w:rsidRDefault="00561A63" w:rsidP="00561A63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Stávající povrch víceúčelového hřiště o rozměrech cca </w:t>
      </w:r>
      <w:r w:rsidR="008B6528">
        <w:rPr>
          <w:rFonts w:ascii="Myriad Web" w:hAnsi="Myriad Web"/>
          <w:sz w:val="24"/>
          <w:szCs w:val="24"/>
        </w:rPr>
        <w:t>4</w:t>
      </w:r>
      <w:r w:rsidR="00D0587F">
        <w:rPr>
          <w:rFonts w:ascii="Myriad Web" w:hAnsi="Myriad Web"/>
          <w:sz w:val="24"/>
          <w:szCs w:val="24"/>
        </w:rPr>
        <w:t>4</w:t>
      </w:r>
      <w:r w:rsidR="008B6528">
        <w:rPr>
          <w:rFonts w:ascii="Myriad Web" w:hAnsi="Myriad Web"/>
          <w:sz w:val="24"/>
          <w:szCs w:val="24"/>
        </w:rPr>
        <w:t xml:space="preserve"> m </w:t>
      </w:r>
      <w:r w:rsidR="001B7043">
        <w:rPr>
          <w:rFonts w:ascii="Myriad Web" w:hAnsi="Myriad Web"/>
          <w:sz w:val="24"/>
          <w:szCs w:val="24"/>
        </w:rPr>
        <w:t>x</w:t>
      </w:r>
      <w:r w:rsidR="008B6528">
        <w:rPr>
          <w:rFonts w:ascii="Myriad Web" w:hAnsi="Myriad Web"/>
          <w:sz w:val="24"/>
          <w:szCs w:val="24"/>
        </w:rPr>
        <w:t xml:space="preserve"> 25 m</w:t>
      </w:r>
      <w:r w:rsidR="00E6638D">
        <w:rPr>
          <w:rFonts w:ascii="Myriad Web" w:hAnsi="Myriad Web"/>
          <w:sz w:val="24"/>
          <w:szCs w:val="24"/>
        </w:rPr>
        <w:t xml:space="preserve"> je proveden</w:t>
      </w:r>
      <w:r w:rsidR="00892F0A">
        <w:rPr>
          <w:rFonts w:ascii="Myriad Web" w:hAnsi="Myriad Web"/>
          <w:sz w:val="24"/>
          <w:szCs w:val="24"/>
        </w:rPr>
        <w:t xml:space="preserve"> z umělého trávníku</w:t>
      </w:r>
      <w:r w:rsidR="00FA4028">
        <w:rPr>
          <w:rFonts w:ascii="Myriad Web" w:hAnsi="Myriad Web"/>
          <w:sz w:val="24"/>
          <w:szCs w:val="24"/>
        </w:rPr>
        <w:t xml:space="preserve"> II. generace </w:t>
      </w:r>
      <w:r w:rsidR="009D142B">
        <w:rPr>
          <w:rFonts w:ascii="Myriad Web" w:hAnsi="Myriad Web"/>
          <w:sz w:val="24"/>
          <w:szCs w:val="24"/>
        </w:rPr>
        <w:t xml:space="preserve">LANO </w:t>
      </w:r>
      <w:r w:rsidR="001112EF">
        <w:rPr>
          <w:rFonts w:ascii="Myriad Web" w:hAnsi="Myriad Web"/>
          <w:sz w:val="24"/>
          <w:szCs w:val="24"/>
        </w:rPr>
        <w:t xml:space="preserve">WIMBLEDON tl. </w:t>
      </w:r>
      <w:r w:rsidR="000D51A4">
        <w:rPr>
          <w:rFonts w:ascii="Myriad Web" w:hAnsi="Myriad Web"/>
          <w:sz w:val="24"/>
          <w:szCs w:val="24"/>
        </w:rPr>
        <w:t>20 mm</w:t>
      </w:r>
      <w:r w:rsidR="00D74AFA">
        <w:rPr>
          <w:rFonts w:ascii="Myriad Web" w:hAnsi="Myriad Web"/>
          <w:sz w:val="24"/>
          <w:szCs w:val="24"/>
        </w:rPr>
        <w:t xml:space="preserve"> se vsypem z křemičitého písku</w:t>
      </w:r>
      <w:r w:rsidR="00E6638D">
        <w:rPr>
          <w:rFonts w:ascii="Myriad Web" w:hAnsi="Myriad Web"/>
          <w:sz w:val="24"/>
          <w:szCs w:val="24"/>
        </w:rPr>
        <w:t>.</w:t>
      </w:r>
    </w:p>
    <w:p w14:paraId="419AC17A" w14:textId="6E6DF4DA" w:rsidR="00E6638D" w:rsidRDefault="00E6638D" w:rsidP="00561A63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Součástí prací bude </w:t>
      </w:r>
      <w:r w:rsidR="006175E5">
        <w:rPr>
          <w:rFonts w:ascii="Myriad Web" w:hAnsi="Myriad Web"/>
          <w:sz w:val="24"/>
          <w:szCs w:val="24"/>
        </w:rPr>
        <w:t>celkové odstranění stávajícího umělého trávníku a jeho likvidace</w:t>
      </w:r>
      <w:r w:rsidR="00C254C4">
        <w:rPr>
          <w:rFonts w:ascii="Myriad Web" w:hAnsi="Myriad Web"/>
          <w:sz w:val="24"/>
          <w:szCs w:val="24"/>
        </w:rPr>
        <w:t xml:space="preserve">, </w:t>
      </w:r>
      <w:r w:rsidR="006175E5">
        <w:rPr>
          <w:rFonts w:ascii="Myriad Web" w:hAnsi="Myriad Web"/>
          <w:sz w:val="24"/>
          <w:szCs w:val="24"/>
        </w:rPr>
        <w:t>následně</w:t>
      </w:r>
      <w:r w:rsidR="00C254C4">
        <w:rPr>
          <w:rFonts w:ascii="Myriad Web" w:hAnsi="Myriad Web"/>
          <w:sz w:val="24"/>
          <w:szCs w:val="24"/>
        </w:rPr>
        <w:t xml:space="preserve"> přerovnání a hutnění plochy a</w:t>
      </w:r>
      <w:r w:rsidR="006175E5">
        <w:rPr>
          <w:rFonts w:ascii="Myriad Web" w:hAnsi="Myriad Web"/>
          <w:sz w:val="24"/>
          <w:szCs w:val="24"/>
        </w:rPr>
        <w:t xml:space="preserve"> položení nového umělého trávníku II. generace </w:t>
      </w:r>
      <w:r w:rsidR="000756AE">
        <w:rPr>
          <w:rFonts w:ascii="Myriad Web" w:hAnsi="Myriad Web"/>
          <w:sz w:val="24"/>
          <w:szCs w:val="24"/>
        </w:rPr>
        <w:t>tl. 20 mm se vsypem z křemičitého písku včetně provedení lajnování ve stejnému rozsahu jako je stávající (</w:t>
      </w:r>
      <w:r w:rsidR="001B7043">
        <w:rPr>
          <w:rFonts w:ascii="Myriad Web" w:hAnsi="Myriad Web"/>
          <w:sz w:val="24"/>
          <w:szCs w:val="24"/>
        </w:rPr>
        <w:t>1x tenis, 2x basketbal</w:t>
      </w:r>
      <w:r w:rsidR="00601308">
        <w:rPr>
          <w:rFonts w:ascii="Myriad Web" w:hAnsi="Myriad Web"/>
          <w:sz w:val="24"/>
          <w:szCs w:val="24"/>
        </w:rPr>
        <w:t>, 2x volejbal, 1x házená).</w:t>
      </w:r>
      <w:r w:rsidR="003C3D4F">
        <w:rPr>
          <w:rFonts w:ascii="Myriad Web" w:hAnsi="Myriad Web"/>
          <w:sz w:val="24"/>
          <w:szCs w:val="24"/>
        </w:rPr>
        <w:t xml:space="preserve"> Barevnost nového povrchu bude odpovídat povrchu stávajícímu (světle zelený trávník, lajny různých barev dle konkrétního sportu).</w:t>
      </w:r>
    </w:p>
    <w:p w14:paraId="3933929F" w14:textId="4A7A84F1" w:rsidR="00601308" w:rsidRPr="00561A63" w:rsidRDefault="00601308" w:rsidP="00561A63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Po obvodu víceúčelového hřiště bude rovněž provedena demontáž </w:t>
      </w:r>
      <w:r w:rsidR="006B6D75">
        <w:rPr>
          <w:rFonts w:ascii="Myriad Web" w:hAnsi="Myriad Web"/>
          <w:sz w:val="24"/>
          <w:szCs w:val="24"/>
        </w:rPr>
        <w:t xml:space="preserve">a likvidace </w:t>
      </w:r>
      <w:r>
        <w:rPr>
          <w:rFonts w:ascii="Myriad Web" w:hAnsi="Myriad Web"/>
          <w:sz w:val="24"/>
          <w:szCs w:val="24"/>
        </w:rPr>
        <w:t xml:space="preserve">stávajících dřevěných </w:t>
      </w:r>
      <w:r w:rsidR="006B6D75">
        <w:rPr>
          <w:rFonts w:ascii="Myriad Web" w:hAnsi="Myriad Web"/>
          <w:sz w:val="24"/>
          <w:szCs w:val="24"/>
        </w:rPr>
        <w:t>prken a jejich náhrada novými fošnami z modřínu (</w:t>
      </w:r>
      <w:r w:rsidR="003C3D4F">
        <w:rPr>
          <w:rFonts w:ascii="Myriad Web" w:hAnsi="Myriad Web"/>
          <w:sz w:val="24"/>
          <w:szCs w:val="24"/>
        </w:rPr>
        <w:t xml:space="preserve">3 řady fošen, celkem </w:t>
      </w:r>
      <w:r w:rsidR="006B6D75">
        <w:rPr>
          <w:rFonts w:ascii="Myriad Web" w:hAnsi="Myriad Web"/>
          <w:sz w:val="24"/>
          <w:szCs w:val="24"/>
        </w:rPr>
        <w:t xml:space="preserve">168 ks </w:t>
      </w:r>
      <w:r w:rsidR="00D33C3B">
        <w:rPr>
          <w:rFonts w:ascii="Myriad Web" w:hAnsi="Myriad Web"/>
          <w:sz w:val="24"/>
          <w:szCs w:val="24"/>
        </w:rPr>
        <w:t>o rozměrech 30 mm x 150 mm x 2300 mm, včetně nátěru hnědé barvy).</w:t>
      </w:r>
    </w:p>
    <w:p w14:paraId="7AA830C6" w14:textId="77777777" w:rsidR="00BF1837" w:rsidRDefault="00BF1837" w:rsidP="00BF1837">
      <w:pPr>
        <w:jc w:val="both"/>
        <w:rPr>
          <w:rFonts w:ascii="Myriad Web" w:hAnsi="Myriad Web"/>
          <w:sz w:val="24"/>
          <w:szCs w:val="24"/>
        </w:rPr>
      </w:pPr>
    </w:p>
    <w:p w14:paraId="50B282B9" w14:textId="44A254E0" w:rsidR="00A33B0F" w:rsidRDefault="00883AC5" w:rsidP="00BF1837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U nově </w:t>
      </w:r>
      <w:r w:rsidR="00667C9A">
        <w:rPr>
          <w:rFonts w:ascii="Myriad Web" w:hAnsi="Myriad Web"/>
          <w:sz w:val="24"/>
          <w:szCs w:val="24"/>
        </w:rPr>
        <w:t>U nově instalovaného povrchu objednatel požaduje splnit následující požadavky:</w:t>
      </w:r>
    </w:p>
    <w:p w14:paraId="716AD393" w14:textId="78E4CA74" w:rsidR="001E56C9" w:rsidRPr="001E56C9" w:rsidRDefault="001E56C9" w:rsidP="001E56C9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>Výška vlasu 15 mm</w:t>
      </w:r>
    </w:p>
    <w:p w14:paraId="76BEFC74" w14:textId="6456CFB2" w:rsidR="00423D0D" w:rsidRDefault="00073362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proofErr w:type="spellStart"/>
      <w:r w:rsidRPr="00073362">
        <w:rPr>
          <w:rFonts w:ascii="Myriad Web" w:hAnsi="Myriad Web"/>
          <w:sz w:val="24"/>
          <w:szCs w:val="24"/>
        </w:rPr>
        <w:t>Monofilament</w:t>
      </w:r>
      <w:proofErr w:type="spellEnd"/>
      <w:r w:rsidR="00B33D9F">
        <w:rPr>
          <w:rFonts w:ascii="Myriad Web" w:hAnsi="Myriad Web"/>
          <w:sz w:val="24"/>
          <w:szCs w:val="24"/>
        </w:rPr>
        <w:t>.</w:t>
      </w:r>
    </w:p>
    <w:p w14:paraId="7115F1EF" w14:textId="699307F1" w:rsidR="00423D0D" w:rsidRDefault="00073362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423D0D">
        <w:rPr>
          <w:rFonts w:ascii="Myriad Web" w:hAnsi="Myriad Web"/>
          <w:sz w:val="24"/>
          <w:szCs w:val="24"/>
        </w:rPr>
        <w:t>Robustnost vl</w:t>
      </w:r>
      <w:r w:rsidR="00423D0D">
        <w:rPr>
          <w:rFonts w:ascii="Myriad Web" w:hAnsi="Myriad Web"/>
          <w:sz w:val="24"/>
          <w:szCs w:val="24"/>
        </w:rPr>
        <w:t>á</w:t>
      </w:r>
      <w:r w:rsidRPr="00423D0D">
        <w:rPr>
          <w:rFonts w:ascii="Myriad Web" w:hAnsi="Myriad Web"/>
          <w:sz w:val="24"/>
          <w:szCs w:val="24"/>
        </w:rPr>
        <w:t>kna min. 12.000 dTex</w:t>
      </w:r>
      <w:r w:rsidR="00B33D9F">
        <w:rPr>
          <w:rFonts w:ascii="Myriad Web" w:hAnsi="Myriad Web"/>
          <w:sz w:val="24"/>
          <w:szCs w:val="24"/>
        </w:rPr>
        <w:t>.</w:t>
      </w:r>
    </w:p>
    <w:p w14:paraId="3398DEE0" w14:textId="59125615" w:rsidR="00657960" w:rsidRDefault="00080920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423D0D">
        <w:rPr>
          <w:rFonts w:ascii="Myriad Web" w:hAnsi="Myriad Web"/>
          <w:sz w:val="24"/>
          <w:szCs w:val="24"/>
        </w:rPr>
        <w:t>Tloušťka</w:t>
      </w:r>
      <w:r w:rsidR="00073362" w:rsidRPr="00423D0D">
        <w:rPr>
          <w:rFonts w:ascii="Myriad Web" w:hAnsi="Myriad Web"/>
          <w:sz w:val="24"/>
          <w:szCs w:val="24"/>
        </w:rPr>
        <w:t xml:space="preserve"> </w:t>
      </w:r>
      <w:r w:rsidRPr="00423D0D">
        <w:rPr>
          <w:rFonts w:ascii="Myriad Web" w:hAnsi="Myriad Web"/>
          <w:sz w:val="24"/>
          <w:szCs w:val="24"/>
        </w:rPr>
        <w:t>vlákna</w:t>
      </w:r>
      <w:r w:rsidR="00073362" w:rsidRPr="00423D0D">
        <w:rPr>
          <w:rFonts w:ascii="Myriad Web" w:hAnsi="Myriad Web"/>
          <w:sz w:val="24"/>
          <w:szCs w:val="24"/>
        </w:rPr>
        <w:t xml:space="preserve"> min. 3</w:t>
      </w:r>
      <w:r w:rsidR="001E56C9">
        <w:rPr>
          <w:rFonts w:ascii="Myriad Web" w:hAnsi="Myriad Web"/>
          <w:sz w:val="24"/>
          <w:szCs w:val="24"/>
        </w:rPr>
        <w:t>3</w:t>
      </w:r>
      <w:r w:rsidR="00073362" w:rsidRPr="00423D0D">
        <w:rPr>
          <w:rFonts w:ascii="Myriad Web" w:hAnsi="Myriad Web"/>
          <w:sz w:val="24"/>
          <w:szCs w:val="24"/>
        </w:rPr>
        <w:t>0</w:t>
      </w:r>
      <w:r w:rsidR="00AF05E1">
        <w:rPr>
          <w:rFonts w:ascii="Myriad Web" w:hAnsi="Myriad Web"/>
          <w:sz w:val="24"/>
          <w:szCs w:val="24"/>
        </w:rPr>
        <w:t xml:space="preserve"> </w:t>
      </w:r>
      <w:r w:rsidR="00073362" w:rsidRPr="00423D0D">
        <w:rPr>
          <w:rFonts w:ascii="Myriad Web" w:hAnsi="Myriad Web" w:cs="Myriad Web"/>
          <w:sz w:val="24"/>
          <w:szCs w:val="24"/>
        </w:rPr>
        <w:t>µ</w:t>
      </w:r>
      <w:r w:rsidR="00B33D9F">
        <w:rPr>
          <w:rFonts w:ascii="Myriad Web" w:hAnsi="Myriad Web"/>
          <w:sz w:val="24"/>
          <w:szCs w:val="24"/>
        </w:rPr>
        <w:t>.</w:t>
      </w:r>
    </w:p>
    <w:p w14:paraId="741BE5B6" w14:textId="0EACE1FC" w:rsidR="001E56C9" w:rsidRPr="009C7C9A" w:rsidRDefault="001E56C9" w:rsidP="009C7C9A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>Barevnost: kombinace 2 zelených odstínů</w:t>
      </w:r>
    </w:p>
    <w:p w14:paraId="17119C8F" w14:textId="4AC11647" w:rsidR="001F78E1" w:rsidRDefault="00080920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657960">
        <w:rPr>
          <w:rFonts w:ascii="Myriad Web" w:hAnsi="Myriad Web"/>
          <w:sz w:val="24"/>
          <w:szCs w:val="24"/>
        </w:rPr>
        <w:t>Deklarované</w:t>
      </w:r>
      <w:r w:rsidR="00073362" w:rsidRPr="00657960">
        <w:rPr>
          <w:rFonts w:ascii="Myriad Web" w:hAnsi="Myriad Web"/>
          <w:sz w:val="24"/>
          <w:szCs w:val="24"/>
        </w:rPr>
        <w:t xml:space="preserve"> hodnoty </w:t>
      </w:r>
      <w:r w:rsidRPr="00657960">
        <w:rPr>
          <w:rFonts w:ascii="Myriad Web" w:hAnsi="Myriad Web"/>
          <w:sz w:val="24"/>
          <w:szCs w:val="24"/>
        </w:rPr>
        <w:t>výrobcem</w:t>
      </w:r>
      <w:r w:rsidR="00073362" w:rsidRPr="00657960">
        <w:rPr>
          <w:rFonts w:ascii="Myriad Web" w:hAnsi="Myriad Web"/>
          <w:sz w:val="24"/>
          <w:szCs w:val="24"/>
        </w:rPr>
        <w:t xml:space="preserve">: </w:t>
      </w:r>
      <w:r w:rsidRPr="00657960">
        <w:rPr>
          <w:rFonts w:ascii="Myriad Web" w:hAnsi="Myriad Web"/>
          <w:sz w:val="24"/>
          <w:szCs w:val="24"/>
        </w:rPr>
        <w:t>váha</w:t>
      </w:r>
      <w:r w:rsidR="00073362" w:rsidRPr="00657960">
        <w:rPr>
          <w:rFonts w:ascii="Myriad Web" w:hAnsi="Myriad Web"/>
          <w:sz w:val="24"/>
          <w:szCs w:val="24"/>
        </w:rPr>
        <w:t xml:space="preserve"> </w:t>
      </w:r>
      <w:r w:rsidRPr="00657960">
        <w:rPr>
          <w:rFonts w:ascii="Myriad Web" w:hAnsi="Myriad Web"/>
          <w:sz w:val="24"/>
          <w:szCs w:val="24"/>
        </w:rPr>
        <w:t>vlákna</w:t>
      </w:r>
      <w:r w:rsidR="00073362" w:rsidRPr="00657960">
        <w:rPr>
          <w:rFonts w:ascii="Myriad Web" w:hAnsi="Myriad Web"/>
          <w:sz w:val="24"/>
          <w:szCs w:val="24"/>
        </w:rPr>
        <w:t xml:space="preserve"> min. 1.</w:t>
      </w:r>
      <w:r w:rsidR="009C7C9A">
        <w:rPr>
          <w:rFonts w:ascii="Myriad Web" w:hAnsi="Myriad Web"/>
          <w:sz w:val="24"/>
          <w:szCs w:val="24"/>
        </w:rPr>
        <w:t>430</w:t>
      </w:r>
      <w:r w:rsidR="00AF05E1">
        <w:rPr>
          <w:rFonts w:ascii="Myriad Web" w:hAnsi="Myriad Web"/>
          <w:sz w:val="24"/>
          <w:szCs w:val="24"/>
        </w:rPr>
        <w:t xml:space="preserve"> </w:t>
      </w:r>
      <w:r w:rsidR="00073362" w:rsidRPr="00657960">
        <w:rPr>
          <w:rFonts w:ascii="Myriad Web" w:hAnsi="Myriad Web"/>
          <w:sz w:val="24"/>
          <w:szCs w:val="24"/>
        </w:rPr>
        <w:t>g</w:t>
      </w:r>
      <w:r w:rsidR="009C7C9A">
        <w:rPr>
          <w:rFonts w:ascii="Myriad Web" w:hAnsi="Myriad Web"/>
          <w:sz w:val="24"/>
          <w:szCs w:val="24"/>
        </w:rPr>
        <w:t>/m2</w:t>
      </w:r>
      <w:r w:rsidR="00073362" w:rsidRPr="00657960">
        <w:rPr>
          <w:rFonts w:ascii="Myriad Web" w:hAnsi="Myriad Web"/>
          <w:sz w:val="24"/>
          <w:szCs w:val="24"/>
        </w:rPr>
        <w:t xml:space="preserve">, </w:t>
      </w:r>
      <w:r w:rsidR="00362164" w:rsidRPr="00657960">
        <w:rPr>
          <w:rFonts w:ascii="Myriad Web" w:hAnsi="Myriad Web"/>
          <w:sz w:val="24"/>
          <w:szCs w:val="24"/>
        </w:rPr>
        <w:t>počet</w:t>
      </w:r>
      <w:r w:rsidR="00073362" w:rsidRPr="00657960">
        <w:rPr>
          <w:rFonts w:ascii="Myriad Web" w:hAnsi="Myriad Web"/>
          <w:sz w:val="24"/>
          <w:szCs w:val="24"/>
        </w:rPr>
        <w:t xml:space="preserve"> vpichu </w:t>
      </w:r>
      <w:r w:rsidR="009C7C9A">
        <w:rPr>
          <w:rFonts w:ascii="Myriad Web" w:hAnsi="Myriad Web"/>
          <w:sz w:val="24"/>
          <w:szCs w:val="24"/>
        </w:rPr>
        <w:t>30</w:t>
      </w:r>
      <w:r w:rsidR="00073362" w:rsidRPr="00657960">
        <w:rPr>
          <w:rFonts w:ascii="Myriad Web" w:hAnsi="Myriad Web"/>
          <w:sz w:val="24"/>
          <w:szCs w:val="24"/>
        </w:rPr>
        <w:t>.</w:t>
      </w:r>
      <w:r w:rsidR="009C7C9A">
        <w:rPr>
          <w:rFonts w:ascii="Myriad Web" w:hAnsi="Myriad Web"/>
          <w:sz w:val="24"/>
          <w:szCs w:val="24"/>
        </w:rPr>
        <w:t>450</w:t>
      </w:r>
      <w:r w:rsidR="00073362" w:rsidRPr="00657960">
        <w:rPr>
          <w:rFonts w:ascii="Myriad Web" w:hAnsi="Myriad Web"/>
          <w:sz w:val="24"/>
          <w:szCs w:val="24"/>
        </w:rPr>
        <w:t xml:space="preserve"> na m</w:t>
      </w:r>
      <w:r w:rsidR="00073362" w:rsidRPr="00657960">
        <w:rPr>
          <w:rFonts w:ascii="Myriad Web" w:hAnsi="Myriad Web" w:cs="Myriad Web"/>
          <w:sz w:val="24"/>
          <w:szCs w:val="24"/>
        </w:rPr>
        <w:t>²</w:t>
      </w:r>
      <w:r w:rsidR="00073362" w:rsidRPr="00657960">
        <w:rPr>
          <w:rFonts w:ascii="Myriad Web" w:hAnsi="Myriad Web"/>
          <w:sz w:val="24"/>
          <w:szCs w:val="24"/>
        </w:rPr>
        <w:t xml:space="preserve">, </w:t>
      </w:r>
      <w:r w:rsidR="00362164" w:rsidRPr="00657960">
        <w:rPr>
          <w:rFonts w:ascii="Myriad Web" w:hAnsi="Myriad Web"/>
          <w:sz w:val="24"/>
          <w:szCs w:val="24"/>
        </w:rPr>
        <w:t>počet</w:t>
      </w:r>
      <w:r w:rsidR="00073362" w:rsidRPr="00657960">
        <w:rPr>
          <w:rFonts w:ascii="Myriad Web" w:hAnsi="Myriad Web"/>
          <w:sz w:val="24"/>
          <w:szCs w:val="24"/>
        </w:rPr>
        <w:t xml:space="preserve"> </w:t>
      </w:r>
      <w:r w:rsidR="00362164" w:rsidRPr="00657960">
        <w:rPr>
          <w:rFonts w:ascii="Myriad Web" w:hAnsi="Myriad Web"/>
          <w:sz w:val="24"/>
          <w:szCs w:val="24"/>
        </w:rPr>
        <w:t>konců</w:t>
      </w:r>
      <w:r w:rsidR="00073362" w:rsidRPr="00657960">
        <w:rPr>
          <w:rFonts w:ascii="Myriad Web" w:hAnsi="Myriad Web"/>
          <w:sz w:val="24"/>
          <w:szCs w:val="24"/>
        </w:rPr>
        <w:t xml:space="preserve"> 3</w:t>
      </w:r>
      <w:r w:rsidR="009C7C9A">
        <w:rPr>
          <w:rFonts w:ascii="Myriad Web" w:hAnsi="Myriad Web"/>
          <w:sz w:val="24"/>
          <w:szCs w:val="24"/>
        </w:rPr>
        <w:t>65</w:t>
      </w:r>
      <w:r w:rsidR="00073362" w:rsidRPr="00657960">
        <w:rPr>
          <w:rFonts w:ascii="Myriad Web" w:hAnsi="Myriad Web"/>
          <w:sz w:val="24"/>
          <w:szCs w:val="24"/>
        </w:rPr>
        <w:t>.</w:t>
      </w:r>
      <w:r w:rsidR="009C7C9A">
        <w:rPr>
          <w:rFonts w:ascii="Myriad Web" w:hAnsi="Myriad Web"/>
          <w:sz w:val="24"/>
          <w:szCs w:val="24"/>
        </w:rPr>
        <w:t>4</w:t>
      </w:r>
      <w:r w:rsidR="00073362" w:rsidRPr="00657960">
        <w:rPr>
          <w:rFonts w:ascii="Myriad Web" w:hAnsi="Myriad Web"/>
          <w:sz w:val="24"/>
          <w:szCs w:val="24"/>
        </w:rPr>
        <w:t>00 na m</w:t>
      </w:r>
      <w:r w:rsidR="00073362" w:rsidRPr="00657960">
        <w:rPr>
          <w:rFonts w:ascii="Myriad Web" w:hAnsi="Myriad Web" w:cs="Myriad Web"/>
          <w:sz w:val="24"/>
          <w:szCs w:val="24"/>
        </w:rPr>
        <w:t>²</w:t>
      </w:r>
      <w:r w:rsidR="00B33D9F">
        <w:rPr>
          <w:rFonts w:ascii="Myriad Web" w:hAnsi="Myriad Web" w:cs="Myriad Web"/>
          <w:sz w:val="24"/>
          <w:szCs w:val="24"/>
        </w:rPr>
        <w:t>.</w:t>
      </w:r>
      <w:r w:rsidR="00073362" w:rsidRPr="00657960">
        <w:rPr>
          <w:rFonts w:ascii="Myriad Web" w:hAnsi="Myriad Web"/>
          <w:sz w:val="24"/>
          <w:szCs w:val="24"/>
        </w:rPr>
        <w:t xml:space="preserve"> </w:t>
      </w:r>
    </w:p>
    <w:p w14:paraId="694AB8F1" w14:textId="29CA4B06" w:rsidR="001F78E1" w:rsidRDefault="009C7C9A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>Celková hmotnost: 2.640 g/m2</w:t>
      </w:r>
    </w:p>
    <w:p w14:paraId="10AE862F" w14:textId="216EB471" w:rsidR="009C7C9A" w:rsidRPr="009C7C9A" w:rsidRDefault="009C7C9A" w:rsidP="00492385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9C7C9A">
        <w:rPr>
          <w:rFonts w:ascii="Myriad Web" w:hAnsi="Myriad Web"/>
          <w:sz w:val="24"/>
          <w:szCs w:val="24"/>
        </w:rPr>
        <w:t>Naměřené hodnoty v reportu: test na opotřebení vlákny: 350.000 cyklů</w:t>
      </w:r>
    </w:p>
    <w:p w14:paraId="09457EB6" w14:textId="50B9F75E" w:rsidR="009C7C9A" w:rsidRPr="009C7C9A" w:rsidRDefault="009C7C9A" w:rsidP="007E11A0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9C7C9A">
        <w:rPr>
          <w:rFonts w:ascii="Myriad Web" w:hAnsi="Myriad Web"/>
          <w:sz w:val="24"/>
          <w:szCs w:val="24"/>
        </w:rPr>
        <w:t>Výplň povrchu: křemičitý písek frakce 0,4 – 0,8 mm – 19 kg na m2</w:t>
      </w:r>
    </w:p>
    <w:p w14:paraId="5AB916C1" w14:textId="6C8AA047" w:rsidR="001F78E1" w:rsidRDefault="00073362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1F78E1">
        <w:rPr>
          <w:rFonts w:ascii="Myriad Web" w:hAnsi="Myriad Web"/>
          <w:sz w:val="24"/>
          <w:szCs w:val="24"/>
        </w:rPr>
        <w:t xml:space="preserve">Protokol EN 15330-1 (2013) </w:t>
      </w:r>
      <w:r w:rsidR="00362164" w:rsidRPr="001F78E1">
        <w:rPr>
          <w:rFonts w:ascii="Myriad Web" w:hAnsi="Myriad Web"/>
          <w:sz w:val="24"/>
          <w:szCs w:val="24"/>
        </w:rPr>
        <w:t>stvrzující</w:t>
      </w:r>
      <w:r w:rsidRPr="001F78E1">
        <w:rPr>
          <w:rFonts w:ascii="Myriad Web" w:hAnsi="Myriad Web"/>
          <w:sz w:val="24"/>
          <w:szCs w:val="24"/>
        </w:rPr>
        <w:t xml:space="preserve"> vhodnost pro </w:t>
      </w:r>
      <w:r w:rsidR="00362164" w:rsidRPr="001F78E1">
        <w:rPr>
          <w:rFonts w:ascii="Myriad Web" w:hAnsi="Myriad Web"/>
          <w:sz w:val="24"/>
          <w:szCs w:val="24"/>
        </w:rPr>
        <w:t>víceúčelové</w:t>
      </w:r>
      <w:r w:rsidRPr="001F78E1">
        <w:rPr>
          <w:rFonts w:ascii="Myriad Web" w:hAnsi="Myriad Web"/>
          <w:sz w:val="24"/>
          <w:szCs w:val="24"/>
        </w:rPr>
        <w:t xml:space="preserve"> povrchy a fotbal</w:t>
      </w:r>
      <w:r w:rsidR="00B33D9F">
        <w:rPr>
          <w:rFonts w:ascii="Arial" w:hAnsi="Arial" w:cs="Arial"/>
          <w:sz w:val="24"/>
          <w:szCs w:val="24"/>
        </w:rPr>
        <w:t>.</w:t>
      </w:r>
    </w:p>
    <w:p w14:paraId="49B0D1AF" w14:textId="0A3982A8" w:rsidR="00883AC5" w:rsidRPr="001F78E1" w:rsidRDefault="00073362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1F78E1">
        <w:rPr>
          <w:rFonts w:ascii="Myriad Web" w:hAnsi="Myriad Web"/>
          <w:sz w:val="24"/>
          <w:szCs w:val="24"/>
        </w:rPr>
        <w:t>Toxikologick</w:t>
      </w:r>
      <w:r w:rsidR="00AF05E1">
        <w:rPr>
          <w:rFonts w:ascii="Myriad Web" w:hAnsi="Myriad Web"/>
          <w:sz w:val="24"/>
          <w:szCs w:val="24"/>
        </w:rPr>
        <w:t>ý</w:t>
      </w:r>
      <w:r w:rsidRPr="001F78E1">
        <w:rPr>
          <w:rFonts w:ascii="Myriad Web" w:hAnsi="Myriad Web"/>
          <w:sz w:val="24"/>
          <w:szCs w:val="24"/>
        </w:rPr>
        <w:t xml:space="preserve"> rozbor </w:t>
      </w:r>
      <w:r w:rsidR="002B03D1" w:rsidRPr="001F78E1">
        <w:rPr>
          <w:rFonts w:ascii="Myriad Web" w:hAnsi="Myriad Web"/>
          <w:sz w:val="24"/>
          <w:szCs w:val="24"/>
        </w:rPr>
        <w:t>vlákna</w:t>
      </w:r>
      <w:r w:rsidRPr="001F78E1">
        <w:rPr>
          <w:rFonts w:ascii="Myriad Web" w:hAnsi="Myriad Web"/>
          <w:sz w:val="24"/>
          <w:szCs w:val="24"/>
        </w:rPr>
        <w:t xml:space="preserve"> v souladu s normou EN 71-3</w:t>
      </w:r>
      <w:r w:rsidR="002B03D1">
        <w:rPr>
          <w:rFonts w:ascii="Myriad Web" w:hAnsi="Myriad Web"/>
          <w:sz w:val="24"/>
          <w:szCs w:val="24"/>
        </w:rPr>
        <w:t>.</w:t>
      </w:r>
    </w:p>
    <w:p w14:paraId="7765B6B9" w14:textId="77777777" w:rsidR="001F78E1" w:rsidRDefault="001F78E1" w:rsidP="00BF1837">
      <w:pPr>
        <w:jc w:val="both"/>
        <w:rPr>
          <w:rFonts w:ascii="Myriad Web" w:hAnsi="Myriad Web"/>
          <w:sz w:val="24"/>
          <w:szCs w:val="24"/>
        </w:rPr>
      </w:pPr>
    </w:p>
    <w:p w14:paraId="4E6D6B91" w14:textId="089CEC76" w:rsidR="0043095E" w:rsidRDefault="00132543" w:rsidP="00BF1837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lastRenderedPageBreak/>
        <w:t>V rámci předání díla budou předloženy certifikáty ke všem použitým materiálům a výrobkům a bude provedeno zaškolení pracovníků provozovatele.</w:t>
      </w:r>
    </w:p>
    <w:p w14:paraId="21B5C20B" w14:textId="77777777" w:rsidR="00132543" w:rsidRDefault="00132543" w:rsidP="00BF1837">
      <w:pPr>
        <w:jc w:val="both"/>
        <w:rPr>
          <w:rFonts w:ascii="Myriad Web" w:hAnsi="Myriad Web"/>
          <w:sz w:val="24"/>
          <w:szCs w:val="24"/>
        </w:rPr>
      </w:pPr>
    </w:p>
    <w:p w14:paraId="2F3CFFD4" w14:textId="09AAC574" w:rsidR="00755EF2" w:rsidRDefault="00755EF2" w:rsidP="00BF1837">
      <w:pPr>
        <w:jc w:val="both"/>
        <w:rPr>
          <w:rFonts w:ascii="Myriad Web" w:hAnsi="Myriad Web"/>
          <w:sz w:val="24"/>
          <w:szCs w:val="24"/>
        </w:rPr>
      </w:pPr>
      <w:r w:rsidRPr="00820124">
        <w:rPr>
          <w:rFonts w:ascii="Myriad Web" w:hAnsi="Myriad Web"/>
          <w:sz w:val="24"/>
          <w:szCs w:val="24"/>
        </w:rPr>
        <w:t>Zhotovitel poskytne na kompletní dílo záruku v délce trvání minimálně 60 měsíců.</w:t>
      </w:r>
    </w:p>
    <w:p w14:paraId="3FE9F23F" w14:textId="77777777" w:rsidR="00B70957" w:rsidRDefault="00B70957" w:rsidP="00A33B0F">
      <w:pPr>
        <w:jc w:val="both"/>
        <w:rPr>
          <w:rFonts w:ascii="Myriad Web" w:hAnsi="Myriad Web"/>
          <w:bCs/>
          <w:iCs/>
          <w:sz w:val="24"/>
          <w:szCs w:val="24"/>
        </w:rPr>
      </w:pPr>
    </w:p>
    <w:p w14:paraId="5FE7B8A4" w14:textId="11FE5811" w:rsidR="00B40979" w:rsidRDefault="005A1709" w:rsidP="00A33B0F">
      <w:pPr>
        <w:jc w:val="both"/>
        <w:rPr>
          <w:rFonts w:ascii="Myriad Web" w:hAnsi="Myriad Web"/>
          <w:bCs/>
          <w:iCs/>
          <w:sz w:val="24"/>
          <w:szCs w:val="24"/>
        </w:rPr>
      </w:pPr>
      <w:r>
        <w:rPr>
          <w:rFonts w:ascii="Myriad Web" w:hAnsi="Myriad Web"/>
          <w:bCs/>
          <w:iCs/>
          <w:sz w:val="24"/>
          <w:szCs w:val="24"/>
        </w:rPr>
        <w:t>Příloha č. 1:</w:t>
      </w:r>
      <w:r w:rsidR="00B40979">
        <w:rPr>
          <w:rFonts w:ascii="Myriad Web" w:hAnsi="Myriad Web"/>
          <w:bCs/>
          <w:iCs/>
          <w:sz w:val="24"/>
          <w:szCs w:val="24"/>
        </w:rPr>
        <w:t xml:space="preserve"> </w:t>
      </w:r>
      <w:r w:rsidR="00B40979">
        <w:rPr>
          <w:rFonts w:ascii="Myriad Web" w:hAnsi="Myriad Web"/>
          <w:bCs/>
          <w:iCs/>
          <w:sz w:val="24"/>
          <w:szCs w:val="24"/>
        </w:rPr>
        <w:tab/>
        <w:t>Fotodokumentace</w:t>
      </w:r>
      <w:r>
        <w:rPr>
          <w:rFonts w:ascii="Myriad Web" w:hAnsi="Myriad Web"/>
          <w:bCs/>
          <w:iCs/>
          <w:sz w:val="24"/>
          <w:szCs w:val="24"/>
        </w:rPr>
        <w:tab/>
      </w:r>
    </w:p>
    <w:p w14:paraId="478CE402" w14:textId="65853C5F" w:rsidR="005A1709" w:rsidRDefault="00B40979" w:rsidP="00A33B0F">
      <w:pPr>
        <w:jc w:val="both"/>
        <w:rPr>
          <w:rFonts w:ascii="Myriad Web" w:hAnsi="Myriad Web"/>
          <w:bCs/>
          <w:iCs/>
          <w:sz w:val="24"/>
          <w:szCs w:val="24"/>
        </w:rPr>
      </w:pPr>
      <w:r>
        <w:rPr>
          <w:rFonts w:ascii="Myriad Web" w:hAnsi="Myriad Web"/>
          <w:bCs/>
          <w:iCs/>
          <w:sz w:val="24"/>
          <w:szCs w:val="24"/>
        </w:rPr>
        <w:t xml:space="preserve">Příloha č. 2: </w:t>
      </w:r>
      <w:r>
        <w:rPr>
          <w:rFonts w:ascii="Myriad Web" w:hAnsi="Myriad Web"/>
          <w:bCs/>
          <w:iCs/>
          <w:sz w:val="24"/>
          <w:szCs w:val="24"/>
        </w:rPr>
        <w:tab/>
      </w:r>
      <w:r w:rsidR="00B27A15">
        <w:rPr>
          <w:rFonts w:ascii="Myriad Web" w:hAnsi="Myriad Web"/>
          <w:bCs/>
          <w:iCs/>
          <w:sz w:val="24"/>
          <w:szCs w:val="24"/>
        </w:rPr>
        <w:t>Koordinační situace</w:t>
      </w:r>
    </w:p>
    <w:p w14:paraId="2B7A299D" w14:textId="4369EB31" w:rsidR="00FA366D" w:rsidRDefault="00FA366D" w:rsidP="00A33B0F">
      <w:pPr>
        <w:jc w:val="both"/>
        <w:rPr>
          <w:rFonts w:ascii="Myriad Web" w:hAnsi="Myriad Web"/>
          <w:bCs/>
          <w:iCs/>
          <w:sz w:val="24"/>
          <w:szCs w:val="24"/>
        </w:rPr>
      </w:pPr>
      <w:r>
        <w:rPr>
          <w:rFonts w:ascii="Myriad Web" w:hAnsi="Myriad Web"/>
          <w:bCs/>
          <w:iCs/>
          <w:sz w:val="24"/>
          <w:szCs w:val="24"/>
        </w:rPr>
        <w:t xml:space="preserve">Příloha č. </w:t>
      </w:r>
      <w:r w:rsidR="00B40979">
        <w:rPr>
          <w:rFonts w:ascii="Myriad Web" w:hAnsi="Myriad Web"/>
          <w:bCs/>
          <w:iCs/>
          <w:sz w:val="24"/>
          <w:szCs w:val="24"/>
        </w:rPr>
        <w:t>3</w:t>
      </w:r>
      <w:r>
        <w:rPr>
          <w:rFonts w:ascii="Myriad Web" w:hAnsi="Myriad Web"/>
          <w:bCs/>
          <w:iCs/>
          <w:sz w:val="24"/>
          <w:szCs w:val="24"/>
        </w:rPr>
        <w:t>:</w:t>
      </w:r>
      <w:r w:rsidR="00B40979">
        <w:rPr>
          <w:rFonts w:ascii="Myriad Web" w:hAnsi="Myriad Web"/>
          <w:bCs/>
          <w:iCs/>
          <w:sz w:val="24"/>
          <w:szCs w:val="24"/>
        </w:rPr>
        <w:t xml:space="preserve"> </w:t>
      </w:r>
      <w:r w:rsidR="00B40979">
        <w:rPr>
          <w:rFonts w:ascii="Myriad Web" w:hAnsi="Myriad Web"/>
          <w:bCs/>
          <w:iCs/>
          <w:sz w:val="24"/>
          <w:szCs w:val="24"/>
        </w:rPr>
        <w:tab/>
      </w:r>
      <w:r w:rsidR="0043095E">
        <w:rPr>
          <w:rFonts w:ascii="Myriad Web" w:hAnsi="Myriad Web"/>
          <w:bCs/>
          <w:iCs/>
          <w:sz w:val="24"/>
          <w:szCs w:val="24"/>
        </w:rPr>
        <w:t>Soupis prací</w:t>
      </w:r>
    </w:p>
    <w:p w14:paraId="305C357D" w14:textId="250F933E" w:rsidR="00FA366D" w:rsidRDefault="00FA366D" w:rsidP="00A33B0F">
      <w:pPr>
        <w:jc w:val="both"/>
        <w:rPr>
          <w:rFonts w:ascii="Myriad Web" w:hAnsi="Myriad Web"/>
          <w:bCs/>
          <w:iCs/>
          <w:sz w:val="24"/>
          <w:szCs w:val="24"/>
        </w:rPr>
      </w:pPr>
    </w:p>
    <w:p w14:paraId="1F72F646" w14:textId="77777777" w:rsidR="00B70957" w:rsidRDefault="00B70957" w:rsidP="00354763">
      <w:pPr>
        <w:ind w:firstLine="708"/>
        <w:jc w:val="both"/>
        <w:rPr>
          <w:rFonts w:ascii="Myriad Web" w:hAnsi="Myriad Web"/>
          <w:bCs/>
          <w:iCs/>
          <w:sz w:val="24"/>
          <w:szCs w:val="24"/>
        </w:rPr>
      </w:pPr>
    </w:p>
    <w:p w14:paraId="08CE6F91" w14:textId="77777777" w:rsidR="0065384F" w:rsidRDefault="0065384F" w:rsidP="00354763">
      <w:pPr>
        <w:ind w:firstLine="708"/>
        <w:jc w:val="both"/>
        <w:rPr>
          <w:rFonts w:ascii="Myriad Web" w:hAnsi="Myriad Web"/>
          <w:bCs/>
          <w:iCs/>
          <w:sz w:val="24"/>
          <w:szCs w:val="24"/>
        </w:rPr>
      </w:pPr>
    </w:p>
    <w:p w14:paraId="61CDCEAD" w14:textId="77777777" w:rsidR="0065384F" w:rsidRDefault="0065384F" w:rsidP="00354763">
      <w:pPr>
        <w:ind w:firstLine="708"/>
        <w:jc w:val="both"/>
        <w:rPr>
          <w:rFonts w:ascii="Myriad Web" w:hAnsi="Myriad Web"/>
          <w:bCs/>
          <w:iCs/>
          <w:sz w:val="24"/>
          <w:szCs w:val="24"/>
        </w:rPr>
      </w:pPr>
    </w:p>
    <w:p w14:paraId="5B5B05A9" w14:textId="77777777" w:rsidR="0043095E" w:rsidRDefault="0043095E" w:rsidP="00A33B0F">
      <w:pPr>
        <w:jc w:val="both"/>
        <w:rPr>
          <w:rFonts w:ascii="Myriad Web" w:hAnsi="Myriad Web"/>
          <w:bCs/>
          <w:iCs/>
          <w:sz w:val="24"/>
          <w:szCs w:val="24"/>
        </w:rPr>
      </w:pPr>
    </w:p>
    <w:p w14:paraId="705412BE" w14:textId="1A26BE30" w:rsidR="00B70957" w:rsidRDefault="00B70957" w:rsidP="00A33B0F">
      <w:pPr>
        <w:jc w:val="both"/>
        <w:rPr>
          <w:rFonts w:ascii="Myriad Web" w:hAnsi="Myriad Web"/>
          <w:bCs/>
          <w:iCs/>
          <w:sz w:val="24"/>
          <w:szCs w:val="24"/>
        </w:rPr>
      </w:pPr>
      <w:r>
        <w:rPr>
          <w:rFonts w:ascii="Myriad Web" w:hAnsi="Myriad Web"/>
          <w:bCs/>
          <w:iCs/>
          <w:sz w:val="24"/>
          <w:szCs w:val="24"/>
        </w:rPr>
        <w:t xml:space="preserve">V Jičíně dne </w:t>
      </w:r>
      <w:r w:rsidR="00913CAB">
        <w:rPr>
          <w:rFonts w:ascii="Myriad Web" w:hAnsi="Myriad Web"/>
          <w:bCs/>
          <w:iCs/>
          <w:sz w:val="24"/>
          <w:szCs w:val="24"/>
        </w:rPr>
        <w:t>2</w:t>
      </w:r>
      <w:r w:rsidR="00A33B0F">
        <w:rPr>
          <w:rFonts w:ascii="Myriad Web" w:hAnsi="Myriad Web"/>
          <w:bCs/>
          <w:iCs/>
          <w:sz w:val="24"/>
          <w:szCs w:val="24"/>
        </w:rPr>
        <w:t>9.5</w:t>
      </w:r>
      <w:r>
        <w:rPr>
          <w:rFonts w:ascii="Myriad Web" w:hAnsi="Myriad Web"/>
          <w:bCs/>
          <w:iCs/>
          <w:sz w:val="24"/>
          <w:szCs w:val="24"/>
        </w:rPr>
        <w:t>.20</w:t>
      </w:r>
      <w:r w:rsidR="00913CAB">
        <w:rPr>
          <w:rFonts w:ascii="Myriad Web" w:hAnsi="Myriad Web"/>
          <w:bCs/>
          <w:iCs/>
          <w:sz w:val="24"/>
          <w:szCs w:val="24"/>
        </w:rPr>
        <w:t>2</w:t>
      </w:r>
      <w:r w:rsidR="00A33B0F">
        <w:rPr>
          <w:rFonts w:ascii="Myriad Web" w:hAnsi="Myriad Web"/>
          <w:bCs/>
          <w:iCs/>
          <w:sz w:val="24"/>
          <w:szCs w:val="24"/>
        </w:rPr>
        <w:t>4</w:t>
      </w:r>
      <w:r>
        <w:rPr>
          <w:rFonts w:ascii="Myriad Web" w:hAnsi="Myriad Web"/>
          <w:bCs/>
          <w:iCs/>
          <w:sz w:val="24"/>
          <w:szCs w:val="24"/>
        </w:rPr>
        <w:tab/>
      </w:r>
      <w:r>
        <w:rPr>
          <w:rFonts w:ascii="Myriad Web" w:hAnsi="Myriad Web"/>
          <w:bCs/>
          <w:iCs/>
          <w:sz w:val="24"/>
          <w:szCs w:val="24"/>
        </w:rPr>
        <w:tab/>
      </w:r>
      <w:r>
        <w:rPr>
          <w:rFonts w:ascii="Myriad Web" w:hAnsi="Myriad Web"/>
          <w:bCs/>
          <w:iCs/>
          <w:sz w:val="24"/>
          <w:szCs w:val="24"/>
        </w:rPr>
        <w:tab/>
      </w:r>
      <w:r>
        <w:rPr>
          <w:rFonts w:ascii="Myriad Web" w:hAnsi="Myriad Web"/>
          <w:bCs/>
          <w:iCs/>
          <w:sz w:val="24"/>
          <w:szCs w:val="24"/>
        </w:rPr>
        <w:tab/>
      </w:r>
      <w:r>
        <w:rPr>
          <w:rFonts w:ascii="Myriad Web" w:hAnsi="Myriad Web"/>
          <w:bCs/>
          <w:iCs/>
          <w:sz w:val="24"/>
          <w:szCs w:val="24"/>
        </w:rPr>
        <w:tab/>
        <w:t>Ing. Jakub Šmíd</w:t>
      </w:r>
    </w:p>
    <w:p w14:paraId="5043CB0F" w14:textId="77777777" w:rsidR="00041517" w:rsidRDefault="00041517" w:rsidP="00041517">
      <w:pPr>
        <w:jc w:val="both"/>
        <w:rPr>
          <w:rFonts w:ascii="Myriad Web" w:hAnsi="Myriad Web"/>
          <w:sz w:val="24"/>
          <w:szCs w:val="24"/>
        </w:rPr>
      </w:pPr>
    </w:p>
    <w:p w14:paraId="07459315" w14:textId="77777777" w:rsidR="00041517" w:rsidRDefault="00041517" w:rsidP="00041517">
      <w:pPr>
        <w:jc w:val="both"/>
        <w:rPr>
          <w:rFonts w:ascii="Myriad Web" w:hAnsi="Myriad Web"/>
          <w:sz w:val="24"/>
          <w:szCs w:val="24"/>
        </w:rPr>
      </w:pPr>
    </w:p>
    <w:p w14:paraId="6537F28F" w14:textId="77777777" w:rsidR="00041517" w:rsidRDefault="00041517" w:rsidP="00041517">
      <w:pPr>
        <w:jc w:val="both"/>
        <w:rPr>
          <w:rFonts w:ascii="Myriad Web" w:hAnsi="Myriad Web"/>
          <w:sz w:val="24"/>
          <w:szCs w:val="24"/>
        </w:rPr>
      </w:pPr>
    </w:p>
    <w:p w14:paraId="6DFB9E20" w14:textId="77777777" w:rsidR="00041517" w:rsidRDefault="00041517" w:rsidP="00041517">
      <w:pPr>
        <w:jc w:val="both"/>
        <w:rPr>
          <w:rFonts w:ascii="Myriad Web" w:hAnsi="Myriad Web"/>
          <w:sz w:val="24"/>
          <w:szCs w:val="24"/>
        </w:rPr>
      </w:pPr>
    </w:p>
    <w:p w14:paraId="70DF9E56" w14:textId="77777777" w:rsidR="00041517" w:rsidRDefault="00041517" w:rsidP="00041517">
      <w:pPr>
        <w:ind w:firstLine="708"/>
        <w:jc w:val="both"/>
        <w:rPr>
          <w:rFonts w:ascii="Myriad Web" w:hAnsi="Myriad Web"/>
          <w:sz w:val="24"/>
          <w:szCs w:val="24"/>
        </w:rPr>
      </w:pPr>
    </w:p>
    <w:p w14:paraId="44E871BC" w14:textId="77777777" w:rsidR="00041517" w:rsidRDefault="00041517" w:rsidP="00041517">
      <w:pPr>
        <w:ind w:firstLine="708"/>
        <w:jc w:val="both"/>
        <w:rPr>
          <w:rFonts w:ascii="Myriad Web" w:hAnsi="Myriad Web"/>
          <w:sz w:val="24"/>
          <w:szCs w:val="24"/>
        </w:rPr>
      </w:pPr>
    </w:p>
    <w:p w14:paraId="1DA659F2" w14:textId="77777777" w:rsidR="00667C9A" w:rsidRDefault="00667C9A" w:rsidP="00913CAB">
      <w:pPr>
        <w:pStyle w:val="Nadpis1"/>
      </w:pPr>
    </w:p>
    <w:p w14:paraId="3F5C0470" w14:textId="77777777" w:rsidR="00667C9A" w:rsidRDefault="00667C9A" w:rsidP="00913CAB">
      <w:pPr>
        <w:pStyle w:val="Nadpis1"/>
      </w:pPr>
    </w:p>
    <w:p w14:paraId="07435247" w14:textId="77777777" w:rsidR="00667C9A" w:rsidRDefault="00667C9A" w:rsidP="00913CAB">
      <w:pPr>
        <w:pStyle w:val="Nadpis1"/>
      </w:pPr>
    </w:p>
    <w:p w14:paraId="7D125A8E" w14:textId="77777777" w:rsidR="00667C9A" w:rsidRDefault="00667C9A" w:rsidP="00913CAB">
      <w:pPr>
        <w:pStyle w:val="Nadpis1"/>
      </w:pPr>
    </w:p>
    <w:p w14:paraId="74A4594D" w14:textId="77777777" w:rsidR="00667C9A" w:rsidRDefault="00667C9A" w:rsidP="00913CAB">
      <w:pPr>
        <w:pStyle w:val="Nadpis1"/>
      </w:pPr>
    </w:p>
    <w:p w14:paraId="65D75A18" w14:textId="77777777" w:rsidR="00667C9A" w:rsidRDefault="00667C9A" w:rsidP="00913CAB">
      <w:pPr>
        <w:pStyle w:val="Nadpis1"/>
      </w:pPr>
    </w:p>
    <w:p w14:paraId="30F609A9" w14:textId="6002C89F" w:rsidR="00913CAB" w:rsidRPr="0003251A" w:rsidRDefault="00913CAB" w:rsidP="00913CAB">
      <w:pPr>
        <w:pStyle w:val="Nadpis1"/>
      </w:pPr>
      <w:r w:rsidRPr="0003251A">
        <w:t>Příloha č. 1: Fotodokumentace stávajícího stavu</w:t>
      </w:r>
    </w:p>
    <w:p w14:paraId="144A5D23" w14:textId="2F8A56A2" w:rsidR="00041517" w:rsidRDefault="00E3225B" w:rsidP="00041517">
      <w:pPr>
        <w:jc w:val="center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noProof/>
          <w:sz w:val="24"/>
          <w:szCs w:val="24"/>
        </w:rPr>
        <w:drawing>
          <wp:inline distT="0" distB="0" distL="0" distR="0" wp14:anchorId="692A46DC" wp14:editId="54A6BF75">
            <wp:extent cx="5342400" cy="3960000"/>
            <wp:effectExtent l="0" t="0" r="0" b="2540"/>
            <wp:docPr id="185064616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46161" name="Obrázek 18506461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9BEB" w14:textId="41FC9A18" w:rsidR="00041517" w:rsidRDefault="00041517" w:rsidP="00041517">
      <w:pPr>
        <w:jc w:val="center"/>
        <w:rPr>
          <w:rStyle w:val="Zdraznnintenzivn"/>
        </w:rPr>
      </w:pPr>
      <w:r>
        <w:rPr>
          <w:rStyle w:val="Zdraznnintenzivn"/>
        </w:rPr>
        <w:t xml:space="preserve">Obr. </w:t>
      </w:r>
      <w:r w:rsidR="00913CAB">
        <w:rPr>
          <w:rStyle w:val="Zdraznnintenzivn"/>
        </w:rPr>
        <w:t>1</w:t>
      </w:r>
      <w:r>
        <w:rPr>
          <w:rStyle w:val="Zdraznnintenzivn"/>
        </w:rPr>
        <w:t>:</w:t>
      </w:r>
      <w:r w:rsidR="00C07654">
        <w:rPr>
          <w:rStyle w:val="Zdraznnintenzivn"/>
        </w:rPr>
        <w:t xml:space="preserve"> Hřiště kopané</w:t>
      </w:r>
      <w:r>
        <w:rPr>
          <w:rStyle w:val="Zdraznnintenzivn"/>
        </w:rPr>
        <w:t>.</w:t>
      </w:r>
    </w:p>
    <w:p w14:paraId="738610EB" w14:textId="77777777" w:rsidR="0003251A" w:rsidRDefault="0003251A" w:rsidP="00041517">
      <w:pPr>
        <w:jc w:val="center"/>
        <w:rPr>
          <w:rStyle w:val="Zdraznnintenzivn"/>
        </w:rPr>
      </w:pPr>
    </w:p>
    <w:p w14:paraId="637805D2" w14:textId="49E40B89" w:rsidR="00041517" w:rsidRDefault="00C07654" w:rsidP="00041517">
      <w:pPr>
        <w:jc w:val="center"/>
        <w:rPr>
          <w:rStyle w:val="Zdraznnintenzivn"/>
        </w:rPr>
      </w:pPr>
      <w:r>
        <w:rPr>
          <w:b/>
          <w:bCs/>
          <w:i/>
          <w:iCs/>
          <w:noProof/>
          <w:color w:val="4F81BD"/>
        </w:rPr>
        <w:lastRenderedPageBreak/>
        <w:drawing>
          <wp:inline distT="0" distB="0" distL="0" distR="0" wp14:anchorId="4C9B531F" wp14:editId="7B85BCBE">
            <wp:extent cx="5342400" cy="3960000"/>
            <wp:effectExtent l="0" t="0" r="0" b="2540"/>
            <wp:docPr id="14249086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08621" name="Obrázek 14249086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9581" w14:textId="16FC90CD" w:rsidR="0003251A" w:rsidRPr="0003251A" w:rsidRDefault="00041517" w:rsidP="00E3225B">
      <w:pPr>
        <w:jc w:val="center"/>
        <w:rPr>
          <w:b/>
          <w:bCs/>
          <w:i/>
          <w:iCs/>
          <w:color w:val="4F81BD"/>
        </w:rPr>
      </w:pPr>
      <w:r>
        <w:rPr>
          <w:rStyle w:val="Zdraznnintenzivn"/>
        </w:rPr>
        <w:t xml:space="preserve">Obr. </w:t>
      </w:r>
      <w:r w:rsidR="0003251A">
        <w:rPr>
          <w:rStyle w:val="Zdraznnintenzivn"/>
        </w:rPr>
        <w:t>2</w:t>
      </w:r>
      <w:r>
        <w:rPr>
          <w:rStyle w:val="Zdraznnintenzivn"/>
        </w:rPr>
        <w:t>:</w:t>
      </w:r>
      <w:r w:rsidR="0003251A">
        <w:rPr>
          <w:rStyle w:val="Zdraznnintenzivn"/>
        </w:rPr>
        <w:t xml:space="preserve"> </w:t>
      </w:r>
      <w:r w:rsidR="00C07654">
        <w:rPr>
          <w:rStyle w:val="Zdraznnintenzivn"/>
        </w:rPr>
        <w:t>Víceúčelové hřiště</w:t>
      </w:r>
    </w:p>
    <w:sectPr w:rsidR="0003251A" w:rsidRPr="0003251A" w:rsidSect="00B533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99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87D40" w14:textId="77777777" w:rsidR="00F904F3" w:rsidRDefault="00F904F3">
      <w:r>
        <w:separator/>
      </w:r>
    </w:p>
  </w:endnote>
  <w:endnote w:type="continuationSeparator" w:id="0">
    <w:p w14:paraId="0DC9879E" w14:textId="77777777" w:rsidR="00F904F3" w:rsidRDefault="00F90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Web">
    <w:altName w:val="Calibri"/>
    <w:panose1 w:val="020B0503030403020204"/>
    <w:charset w:val="EE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C17CD" w14:textId="77777777" w:rsidR="00C07654" w:rsidRDefault="00C0765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33426" w14:textId="3AB98DE7" w:rsidR="00F71E40" w:rsidRPr="0048481C" w:rsidRDefault="00E83333" w:rsidP="00F71E40">
    <w:pPr>
      <w:tabs>
        <w:tab w:val="left" w:pos="426"/>
        <w:tab w:val="left" w:pos="3289"/>
        <w:tab w:val="left" w:pos="5273"/>
        <w:tab w:val="left" w:pos="7258"/>
        <w:tab w:val="left" w:pos="9214"/>
      </w:tabs>
      <w:spacing w:line="288" w:lineRule="auto"/>
      <w:ind w:firstLine="426"/>
      <w:rPr>
        <w:rFonts w:ascii="Arial" w:hAnsi="Arial"/>
        <w:b/>
        <w:position w:val="2"/>
        <w:sz w:val="18"/>
        <w:szCs w:val="18"/>
      </w:rPr>
    </w:pPr>
    <w:r w:rsidRPr="0048481C">
      <w:rPr>
        <w:rFonts w:ascii="Myriad Web" w:hAnsi="Myriad Web"/>
        <w:b/>
        <w:noProof/>
        <w:position w:val="2"/>
        <w:sz w:val="18"/>
        <w:szCs w:val="18"/>
      </w:rPr>
      <w:drawing>
        <wp:anchor distT="0" distB="0" distL="114300" distR="114300" simplePos="0" relativeHeight="251656192" behindDoc="0" locked="0" layoutInCell="1" allowOverlap="1" wp14:anchorId="4B8EF865" wp14:editId="07777777">
          <wp:simplePos x="0" y="0"/>
          <wp:positionH relativeFrom="column">
            <wp:posOffset>27940</wp:posOffset>
          </wp:positionH>
          <wp:positionV relativeFrom="paragraph">
            <wp:posOffset>-635</wp:posOffset>
          </wp:positionV>
          <wp:extent cx="101600" cy="190500"/>
          <wp:effectExtent l="0" t="0" r="0" b="0"/>
          <wp:wrapNone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1E40" w:rsidRPr="0048481C">
      <w:rPr>
        <w:rFonts w:ascii="Myriad Web" w:hAnsi="Myriad Web"/>
        <w:b/>
        <w:position w:val="2"/>
        <w:sz w:val="18"/>
        <w:szCs w:val="18"/>
      </w:rPr>
      <w:t>Město Jičín</w:t>
    </w:r>
    <w:r w:rsidR="00F71E40" w:rsidRPr="0048481C">
      <w:rPr>
        <w:rFonts w:ascii="Arial" w:hAnsi="Arial"/>
        <w:b/>
        <w:position w:val="2"/>
        <w:sz w:val="18"/>
        <w:szCs w:val="18"/>
      </w:rPr>
      <w:tab/>
    </w:r>
    <w:r w:rsidR="00F71E40" w:rsidRPr="0048481C">
      <w:rPr>
        <w:rFonts w:ascii="Arial" w:hAnsi="Arial"/>
        <w:b/>
        <w:position w:val="2"/>
        <w:sz w:val="18"/>
        <w:szCs w:val="18"/>
      </w:rPr>
      <w:tab/>
    </w:r>
    <w:r w:rsidR="00F71E40" w:rsidRPr="0048481C">
      <w:rPr>
        <w:rFonts w:ascii="Arial" w:hAnsi="Arial"/>
        <w:b/>
        <w:position w:val="2"/>
        <w:sz w:val="18"/>
        <w:szCs w:val="18"/>
      </w:rPr>
      <w:tab/>
    </w:r>
  </w:p>
  <w:p w14:paraId="54FBA642" w14:textId="77777777" w:rsidR="00F71E40" w:rsidRPr="0048481C" w:rsidRDefault="00F71E40" w:rsidP="00F71E40">
    <w:pPr>
      <w:pStyle w:val="Nadpis2"/>
      <w:tabs>
        <w:tab w:val="left" w:pos="3289"/>
        <w:tab w:val="left" w:pos="5273"/>
        <w:tab w:val="left" w:pos="7258"/>
        <w:tab w:val="left" w:pos="9214"/>
      </w:tabs>
      <w:spacing w:line="288" w:lineRule="auto"/>
      <w:ind w:left="426" w:hanging="936"/>
      <w:rPr>
        <w:position w:val="2"/>
        <w:sz w:val="18"/>
        <w:szCs w:val="18"/>
      </w:rPr>
    </w:pPr>
    <w:r w:rsidRPr="0048481C">
      <w:rPr>
        <w:position w:val="2"/>
        <w:sz w:val="18"/>
        <w:szCs w:val="18"/>
      </w:rPr>
      <w:tab/>
    </w:r>
    <w:r w:rsidRPr="0048481C">
      <w:rPr>
        <w:rFonts w:ascii="Myriad Web" w:hAnsi="Myriad Web"/>
        <w:position w:val="2"/>
        <w:sz w:val="18"/>
        <w:szCs w:val="18"/>
      </w:rPr>
      <w:t>Městský úřad Jičín</w:t>
    </w:r>
    <w:r w:rsidRPr="0048481C">
      <w:rPr>
        <w:position w:val="2"/>
        <w:sz w:val="18"/>
        <w:szCs w:val="18"/>
      </w:rPr>
      <w:tab/>
    </w:r>
    <w:r w:rsidRPr="0048481C">
      <w:rPr>
        <w:position w:val="2"/>
        <w:sz w:val="18"/>
        <w:szCs w:val="18"/>
      </w:rPr>
      <w:tab/>
    </w:r>
    <w:r w:rsidRPr="0048481C">
      <w:rPr>
        <w:position w:val="2"/>
        <w:sz w:val="18"/>
        <w:szCs w:val="18"/>
      </w:rPr>
      <w:tab/>
    </w:r>
    <w:r w:rsidRPr="0048481C">
      <w:rPr>
        <w:position w:val="2"/>
        <w:sz w:val="18"/>
        <w:szCs w:val="18"/>
      </w:rPr>
      <w:tab/>
    </w:r>
  </w:p>
  <w:p w14:paraId="2C646121" w14:textId="77777777" w:rsidR="00F71E40" w:rsidRPr="0048481C" w:rsidRDefault="00E83333" w:rsidP="00F71E40">
    <w:pPr>
      <w:pStyle w:val="Nadpis2"/>
      <w:tabs>
        <w:tab w:val="left" w:pos="2694"/>
        <w:tab w:val="left" w:pos="4820"/>
        <w:tab w:val="left" w:pos="7655"/>
        <w:tab w:val="left" w:pos="9214"/>
      </w:tabs>
      <w:spacing w:line="288" w:lineRule="auto"/>
      <w:ind w:left="426" w:hanging="936"/>
      <w:rPr>
        <w:rFonts w:ascii="Myriad Web" w:hAnsi="Myriad Web"/>
        <w:b w:val="0"/>
        <w:position w:val="2"/>
        <w:sz w:val="18"/>
        <w:szCs w:val="18"/>
      </w:rPr>
    </w:pPr>
    <w:r>
      <w:rPr>
        <w:noProof/>
        <w:position w:val="2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A1256CE" wp14:editId="07777777">
              <wp:simplePos x="0" y="0"/>
              <wp:positionH relativeFrom="column">
                <wp:posOffset>4675505</wp:posOffset>
              </wp:positionH>
              <wp:positionV relativeFrom="page">
                <wp:posOffset>9946640</wp:posOffset>
              </wp:positionV>
              <wp:extent cx="0" cy="304800"/>
              <wp:effectExtent l="8255" t="12065" r="10795" b="698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304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CD2A249">
            <v:line id="Line 4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spid="_x0000_s1026" strokecolor="gray" from="368.15pt,783.2pt" to="368.15pt,807.2pt" w14:anchorId="1E38BF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">
              <w10:wrap anchory="page"/>
              <w10:anchorlock/>
            </v:line>
          </w:pict>
        </mc:Fallback>
      </mc:AlternateContent>
    </w:r>
    <w:r>
      <w:rPr>
        <w:noProof/>
        <w:position w:val="2"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633E13A2" wp14:editId="07777777">
              <wp:simplePos x="0" y="0"/>
              <wp:positionH relativeFrom="column">
                <wp:posOffset>1475105</wp:posOffset>
              </wp:positionH>
              <wp:positionV relativeFrom="page">
                <wp:posOffset>9946640</wp:posOffset>
              </wp:positionV>
              <wp:extent cx="0" cy="304800"/>
              <wp:effectExtent l="8255" t="12065" r="10795" b="6985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304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549C6E4">
            <v:line id="Line 2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spid="_x0000_s1026" strokecolor="gray" from="116.15pt,783.2pt" to="116.15pt,807.2pt" w14:anchorId="1DDBBC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">
              <w10:wrap anchory="page"/>
              <w10:anchorlock/>
            </v:line>
          </w:pict>
        </mc:Fallback>
      </mc:AlternateContent>
    </w:r>
    <w:r w:rsidR="00F71E40" w:rsidRPr="0048481C">
      <w:rPr>
        <w:position w:val="2"/>
        <w:sz w:val="18"/>
        <w:szCs w:val="18"/>
      </w:rPr>
      <w:tab/>
    </w:r>
    <w:r w:rsidR="00F71E40" w:rsidRPr="0048481C">
      <w:rPr>
        <w:rFonts w:ascii="Myriad Web" w:hAnsi="Myriad Web"/>
        <w:b w:val="0"/>
        <w:position w:val="2"/>
        <w:sz w:val="18"/>
        <w:szCs w:val="18"/>
      </w:rPr>
      <w:t>Žižkovo náměstí 18</w:t>
    </w:r>
    <w:r w:rsidR="00F71E40">
      <w:rPr>
        <w:rFonts w:ascii="Myriad Web" w:hAnsi="Myriad Web"/>
        <w:b w:val="0"/>
        <w:position w:val="2"/>
        <w:sz w:val="18"/>
        <w:szCs w:val="18"/>
      </w:rPr>
      <w:tab/>
    </w:r>
    <w:r w:rsidR="00F71E40" w:rsidRPr="0048481C">
      <w:rPr>
        <w:rFonts w:ascii="Myriad Web" w:hAnsi="Myriad Web"/>
        <w:b w:val="0"/>
        <w:position w:val="2"/>
        <w:sz w:val="18"/>
        <w:szCs w:val="18"/>
      </w:rPr>
      <w:t xml:space="preserve">tel.: 493 545 </w:t>
    </w:r>
    <w:r w:rsidR="00A41341">
      <w:rPr>
        <w:rFonts w:ascii="Myriad Web" w:hAnsi="Myriad Web"/>
        <w:b w:val="0"/>
        <w:position w:val="2"/>
        <w:sz w:val="18"/>
        <w:szCs w:val="18"/>
      </w:rPr>
      <w:t>180</w:t>
    </w:r>
    <w:r w:rsidR="00F71E40">
      <w:rPr>
        <w:rFonts w:ascii="Myriad Web" w:hAnsi="Myriad Web"/>
        <w:b w:val="0"/>
        <w:position w:val="2"/>
        <w:sz w:val="18"/>
        <w:szCs w:val="18"/>
      </w:rPr>
      <w:tab/>
    </w:r>
    <w:r w:rsidR="00F71E40" w:rsidRPr="0048481C">
      <w:rPr>
        <w:rFonts w:ascii="Myriad Web" w:hAnsi="Myriad Web"/>
        <w:b w:val="0"/>
        <w:position w:val="2"/>
        <w:sz w:val="18"/>
        <w:szCs w:val="18"/>
      </w:rPr>
      <w:t xml:space="preserve">e-mail: </w:t>
    </w:r>
    <w:r w:rsidR="00871B49">
      <w:rPr>
        <w:rFonts w:ascii="Myriad Web" w:hAnsi="Myriad Web"/>
        <w:b w:val="0"/>
        <w:position w:val="2"/>
        <w:sz w:val="18"/>
        <w:szCs w:val="18"/>
      </w:rPr>
      <w:t>smid</w:t>
    </w:r>
    <w:r w:rsidR="00F71E40" w:rsidRPr="0048481C">
      <w:rPr>
        <w:rFonts w:ascii="Myriad Web" w:hAnsi="Myriad Web"/>
        <w:b w:val="0"/>
        <w:position w:val="2"/>
        <w:sz w:val="18"/>
        <w:szCs w:val="18"/>
      </w:rPr>
      <w:t>@mujicin.cz</w:t>
    </w:r>
  </w:p>
  <w:p w14:paraId="0A7D1610" w14:textId="77777777" w:rsidR="00F71E40" w:rsidRPr="0048481C" w:rsidRDefault="00E83333" w:rsidP="00F71E40">
    <w:pPr>
      <w:pStyle w:val="Zpat"/>
      <w:tabs>
        <w:tab w:val="clear" w:pos="4536"/>
        <w:tab w:val="clear" w:pos="9072"/>
        <w:tab w:val="left" w:pos="426"/>
        <w:tab w:val="left" w:pos="2694"/>
        <w:tab w:val="center" w:pos="3261"/>
        <w:tab w:val="left" w:pos="4820"/>
        <w:tab w:val="left" w:pos="7371"/>
        <w:tab w:val="left" w:pos="7655"/>
      </w:tabs>
      <w:rPr>
        <w:sz w:val="18"/>
        <w:szCs w:val="18"/>
      </w:rPr>
    </w:pPr>
    <w:r>
      <w:rPr>
        <w:rFonts w:ascii="Myriad Web" w:hAnsi="Myriad Web"/>
        <w:noProof/>
        <w:position w:val="2"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582C163" wp14:editId="07777777">
              <wp:simplePos x="0" y="0"/>
              <wp:positionH relativeFrom="column">
                <wp:posOffset>2846705</wp:posOffset>
              </wp:positionH>
              <wp:positionV relativeFrom="page">
                <wp:posOffset>9946640</wp:posOffset>
              </wp:positionV>
              <wp:extent cx="0" cy="304800"/>
              <wp:effectExtent l="8255" t="12065" r="10795" b="698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304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20BABE1">
            <v:line id="Line 3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spid="_x0000_s1026" strokecolor="gray" from="224.15pt,783.2pt" to="224.15pt,807.2pt" w14:anchorId="24C8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">
              <w10:wrap anchory="page"/>
              <w10:anchorlock/>
            </v:line>
          </w:pict>
        </mc:Fallback>
      </mc:AlternateContent>
    </w:r>
    <w:r w:rsidR="00F71E40">
      <w:rPr>
        <w:rFonts w:ascii="Myriad Web" w:hAnsi="Myriad Web"/>
        <w:position w:val="2"/>
        <w:sz w:val="18"/>
        <w:szCs w:val="18"/>
      </w:rPr>
      <w:tab/>
    </w:r>
    <w:r w:rsidR="00F71E40" w:rsidRPr="0048481C">
      <w:rPr>
        <w:rFonts w:ascii="Myriad Web" w:hAnsi="Myriad Web"/>
        <w:position w:val="2"/>
        <w:sz w:val="18"/>
        <w:szCs w:val="18"/>
      </w:rPr>
      <w:t>506 01 Jičín</w:t>
    </w:r>
    <w:r w:rsidR="00F71E40">
      <w:rPr>
        <w:rFonts w:ascii="Myriad Web" w:hAnsi="Myriad Web"/>
        <w:position w:val="2"/>
        <w:sz w:val="18"/>
        <w:szCs w:val="18"/>
      </w:rPr>
      <w:tab/>
    </w:r>
    <w:r w:rsidR="00F71E40">
      <w:rPr>
        <w:rFonts w:ascii="Myriad Web" w:hAnsi="Myriad Web"/>
        <w:position w:val="2"/>
        <w:sz w:val="18"/>
        <w:szCs w:val="18"/>
      </w:rPr>
      <w:tab/>
    </w:r>
    <w:r w:rsidR="00F71E40" w:rsidRPr="0048481C">
      <w:rPr>
        <w:rFonts w:ascii="Myriad Web" w:hAnsi="Myriad Web"/>
        <w:position w:val="2"/>
        <w:sz w:val="18"/>
        <w:szCs w:val="18"/>
      </w:rPr>
      <w:t xml:space="preserve">fax: 493 </w:t>
    </w:r>
    <w:r w:rsidR="00B533DB">
      <w:rPr>
        <w:rFonts w:ascii="Myriad Web" w:hAnsi="Myriad Web"/>
        <w:position w:val="2"/>
        <w:sz w:val="18"/>
        <w:szCs w:val="18"/>
      </w:rPr>
      <w:t>545</w:t>
    </w:r>
    <w:r w:rsidR="00F71E40" w:rsidRPr="0048481C">
      <w:rPr>
        <w:rFonts w:ascii="Myriad Web" w:hAnsi="Myriad Web"/>
        <w:position w:val="2"/>
        <w:sz w:val="18"/>
        <w:szCs w:val="18"/>
      </w:rPr>
      <w:t xml:space="preserve"> </w:t>
    </w:r>
    <w:r w:rsidR="00B533DB">
      <w:rPr>
        <w:rFonts w:ascii="Myriad Web" w:hAnsi="Myriad Web"/>
        <w:position w:val="2"/>
        <w:sz w:val="18"/>
        <w:szCs w:val="18"/>
      </w:rPr>
      <w:t>222</w:t>
    </w:r>
    <w:r w:rsidR="00F71E40">
      <w:rPr>
        <w:rFonts w:ascii="Myriad Web" w:hAnsi="Myriad Web"/>
        <w:position w:val="2"/>
        <w:sz w:val="18"/>
        <w:szCs w:val="18"/>
      </w:rPr>
      <w:tab/>
    </w:r>
    <w:hyperlink r:id="rId2" w:history="1">
      <w:r w:rsidR="00F71E40" w:rsidRPr="00C76F10">
        <w:rPr>
          <w:rStyle w:val="Hypertextovodkaz"/>
          <w:rFonts w:ascii="Myriad Web" w:hAnsi="Myriad Web"/>
          <w:position w:val="2"/>
          <w:sz w:val="18"/>
          <w:szCs w:val="18"/>
        </w:rPr>
        <w:t>www.mujicin.cz</w:t>
      </w:r>
    </w:hyperlink>
    <w:r w:rsidR="00F71E40">
      <w:rPr>
        <w:rFonts w:ascii="Myriad Web" w:hAnsi="Myriad Web"/>
        <w:position w:val="2"/>
        <w:sz w:val="18"/>
        <w:szCs w:val="18"/>
      </w:rPr>
      <w:tab/>
    </w:r>
    <w:r w:rsidR="00F71E40">
      <w:rPr>
        <w:rFonts w:ascii="Myriad Web" w:hAnsi="Myriad Web"/>
        <w:position w:val="2"/>
        <w:sz w:val="18"/>
        <w:szCs w:val="18"/>
      </w:rPr>
      <w:tab/>
      <w:t>IČO 00271632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36AFD" w14:textId="77777777" w:rsidR="00C07654" w:rsidRDefault="00C0765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68B4B8" w14:textId="77777777" w:rsidR="00F904F3" w:rsidRDefault="00F904F3">
      <w:r>
        <w:separator/>
      </w:r>
    </w:p>
  </w:footnote>
  <w:footnote w:type="continuationSeparator" w:id="0">
    <w:p w14:paraId="7E1B1EC0" w14:textId="77777777" w:rsidR="00F904F3" w:rsidRDefault="00F90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A3B15" w14:textId="77777777" w:rsidR="00C07654" w:rsidRDefault="00C0765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660D0" w14:textId="77777777" w:rsidR="00C07654" w:rsidRDefault="00C0765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13131" w14:textId="77777777" w:rsidR="00C07654" w:rsidRDefault="00C0765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cs="Arial"/>
        <w:b/>
        <w:sz w:val="16"/>
        <w:szCs w:val="16"/>
      </w:rPr>
    </w:lvl>
  </w:abstractNum>
  <w:abstractNum w:abstractNumId="1" w15:restartNumberingAfterBreak="0">
    <w:nsid w:val="079F1AE2"/>
    <w:multiLevelType w:val="hybridMultilevel"/>
    <w:tmpl w:val="24AEAD5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28A0536">
      <w:numFmt w:val="bullet"/>
      <w:lvlText w:val="-"/>
      <w:lvlJc w:val="left"/>
      <w:pPr>
        <w:ind w:left="1788" w:hanging="360"/>
      </w:pPr>
      <w:rPr>
        <w:rFonts w:ascii="Myriad Web" w:eastAsia="Times New Roman" w:hAnsi="Myriad Web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9911F9"/>
    <w:multiLevelType w:val="hybridMultilevel"/>
    <w:tmpl w:val="72661ACA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DE63C6"/>
    <w:multiLevelType w:val="hybridMultilevel"/>
    <w:tmpl w:val="6A883CE4"/>
    <w:lvl w:ilvl="0" w:tplc="528A0536">
      <w:numFmt w:val="bullet"/>
      <w:lvlText w:val="-"/>
      <w:lvlJc w:val="left"/>
      <w:pPr>
        <w:ind w:left="1788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F705E76"/>
    <w:multiLevelType w:val="hybridMultilevel"/>
    <w:tmpl w:val="3908624A"/>
    <w:lvl w:ilvl="0" w:tplc="528A0536">
      <w:numFmt w:val="bullet"/>
      <w:lvlText w:val="-"/>
      <w:lvlJc w:val="left"/>
      <w:pPr>
        <w:ind w:left="1776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0FE56CA4"/>
    <w:multiLevelType w:val="hybridMultilevel"/>
    <w:tmpl w:val="50C065AC"/>
    <w:lvl w:ilvl="0" w:tplc="04050017">
      <w:start w:val="1"/>
      <w:numFmt w:val="lowerLetter"/>
      <w:lvlText w:val="%1)"/>
      <w:lvlJc w:val="left"/>
      <w:pPr>
        <w:ind w:left="690" w:hanging="360"/>
      </w:pPr>
    </w:lvl>
    <w:lvl w:ilvl="1" w:tplc="04050019">
      <w:start w:val="1"/>
      <w:numFmt w:val="lowerLetter"/>
      <w:lvlText w:val="%2."/>
      <w:lvlJc w:val="left"/>
      <w:pPr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11867354"/>
    <w:multiLevelType w:val="hybridMultilevel"/>
    <w:tmpl w:val="5B52B2A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2A8736B"/>
    <w:multiLevelType w:val="hybridMultilevel"/>
    <w:tmpl w:val="D5EC4FA0"/>
    <w:lvl w:ilvl="0" w:tplc="93F24088"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Myriad Web" w:eastAsia="Times New Roman" w:hAnsi="Myriad Web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139A3FA7"/>
    <w:multiLevelType w:val="hybridMultilevel"/>
    <w:tmpl w:val="057817A8"/>
    <w:lvl w:ilvl="0" w:tplc="3B6C0512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 w15:restartNumberingAfterBreak="0">
    <w:nsid w:val="13B65BFC"/>
    <w:multiLevelType w:val="hybridMultilevel"/>
    <w:tmpl w:val="2A1242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867A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AE7BEC"/>
    <w:multiLevelType w:val="hybridMultilevel"/>
    <w:tmpl w:val="FE908894"/>
    <w:lvl w:ilvl="0" w:tplc="94BA1CF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B3C00AF"/>
    <w:multiLevelType w:val="hybridMultilevel"/>
    <w:tmpl w:val="C3B6A108"/>
    <w:lvl w:ilvl="0" w:tplc="528A0536">
      <w:numFmt w:val="bullet"/>
      <w:lvlText w:val="-"/>
      <w:lvlJc w:val="left"/>
      <w:pPr>
        <w:ind w:left="1788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CFF160C"/>
    <w:multiLevelType w:val="hybridMultilevel"/>
    <w:tmpl w:val="2FBA46BE"/>
    <w:lvl w:ilvl="0" w:tplc="FE4E9D82">
      <w:numFmt w:val="bullet"/>
      <w:lvlText w:val="-"/>
      <w:lvlJc w:val="left"/>
      <w:pPr>
        <w:tabs>
          <w:tab w:val="num" w:pos="765"/>
        </w:tabs>
        <w:ind w:left="765" w:hanging="39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13" w15:restartNumberingAfterBreak="0">
    <w:nsid w:val="1ECD4DD8"/>
    <w:multiLevelType w:val="hybridMultilevel"/>
    <w:tmpl w:val="255800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6D375E"/>
    <w:multiLevelType w:val="hybridMultilevel"/>
    <w:tmpl w:val="548E3B46"/>
    <w:lvl w:ilvl="0" w:tplc="3F4C95E0">
      <w:numFmt w:val="bullet"/>
      <w:lvlText w:val="-"/>
      <w:lvlJc w:val="left"/>
      <w:pPr>
        <w:ind w:left="1770" w:hanging="360"/>
      </w:pPr>
      <w:rPr>
        <w:rFonts w:ascii="Myriad Web" w:eastAsia="Times New Roman" w:hAnsi="Myriad Web" w:cs="Times New Roman" w:hint="default"/>
      </w:rPr>
    </w:lvl>
    <w:lvl w:ilvl="1" w:tplc="0405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 w15:restartNumberingAfterBreak="0">
    <w:nsid w:val="29CB7BBF"/>
    <w:multiLevelType w:val="hybridMultilevel"/>
    <w:tmpl w:val="0CE8A10E"/>
    <w:lvl w:ilvl="0" w:tplc="3514BE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A9F5EA7"/>
    <w:multiLevelType w:val="hybridMultilevel"/>
    <w:tmpl w:val="F4D63A9C"/>
    <w:lvl w:ilvl="0" w:tplc="04050017">
      <w:start w:val="1"/>
      <w:numFmt w:val="lowerLetter"/>
      <w:lvlText w:val="%1)"/>
      <w:lvlJc w:val="left"/>
      <w:pPr>
        <w:ind w:left="690" w:hanging="360"/>
      </w:pPr>
    </w:lvl>
    <w:lvl w:ilvl="1" w:tplc="04050019" w:tentative="1">
      <w:start w:val="1"/>
      <w:numFmt w:val="lowerLetter"/>
      <w:lvlText w:val="%2."/>
      <w:lvlJc w:val="left"/>
      <w:pPr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7" w15:restartNumberingAfterBreak="0">
    <w:nsid w:val="2BBB6C91"/>
    <w:multiLevelType w:val="hybridMultilevel"/>
    <w:tmpl w:val="D4208002"/>
    <w:lvl w:ilvl="0" w:tplc="6E1C9F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773854"/>
    <w:multiLevelType w:val="hybridMultilevel"/>
    <w:tmpl w:val="0E44A332"/>
    <w:lvl w:ilvl="0" w:tplc="528A0536">
      <w:numFmt w:val="bullet"/>
      <w:lvlText w:val="-"/>
      <w:lvlJc w:val="left"/>
      <w:pPr>
        <w:ind w:left="1429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6691A0A"/>
    <w:multiLevelType w:val="hybridMultilevel"/>
    <w:tmpl w:val="35AEA47A"/>
    <w:lvl w:ilvl="0" w:tplc="8326EC98">
      <w:numFmt w:val="bullet"/>
      <w:lvlText w:val="-"/>
      <w:lvlJc w:val="left"/>
      <w:pPr>
        <w:ind w:left="1770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0" w15:restartNumberingAfterBreak="0">
    <w:nsid w:val="39133E2C"/>
    <w:multiLevelType w:val="hybridMultilevel"/>
    <w:tmpl w:val="A67E9BB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F35B57"/>
    <w:multiLevelType w:val="hybridMultilevel"/>
    <w:tmpl w:val="C3ECCFD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3B0D1858"/>
    <w:multiLevelType w:val="hybridMultilevel"/>
    <w:tmpl w:val="48C8AFDA"/>
    <w:lvl w:ilvl="0" w:tplc="09ECF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764C1C"/>
    <w:multiLevelType w:val="hybridMultilevel"/>
    <w:tmpl w:val="10F61AF8"/>
    <w:lvl w:ilvl="0" w:tplc="09ECF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7A4889"/>
    <w:multiLevelType w:val="hybridMultilevel"/>
    <w:tmpl w:val="C02ABAC8"/>
    <w:lvl w:ilvl="0" w:tplc="0810C2E8">
      <w:numFmt w:val="bullet"/>
      <w:lvlText w:val="-"/>
      <w:lvlJc w:val="left"/>
      <w:pPr>
        <w:ind w:left="1065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454519AA"/>
    <w:multiLevelType w:val="hybridMultilevel"/>
    <w:tmpl w:val="94AE48FE"/>
    <w:lvl w:ilvl="0" w:tplc="1C0423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47135DC1"/>
    <w:multiLevelType w:val="hybridMultilevel"/>
    <w:tmpl w:val="1CAA1C82"/>
    <w:lvl w:ilvl="0" w:tplc="04050017">
      <w:start w:val="1"/>
      <w:numFmt w:val="lowerLetter"/>
      <w:lvlText w:val="%1)"/>
      <w:lvlJc w:val="left"/>
      <w:pPr>
        <w:ind w:left="266" w:hanging="360"/>
      </w:pPr>
    </w:lvl>
    <w:lvl w:ilvl="1" w:tplc="04050019" w:tentative="1">
      <w:start w:val="1"/>
      <w:numFmt w:val="lowerLetter"/>
      <w:lvlText w:val="%2."/>
      <w:lvlJc w:val="left"/>
      <w:pPr>
        <w:ind w:left="986" w:hanging="360"/>
      </w:pPr>
    </w:lvl>
    <w:lvl w:ilvl="2" w:tplc="0405001B" w:tentative="1">
      <w:start w:val="1"/>
      <w:numFmt w:val="lowerRoman"/>
      <w:lvlText w:val="%3."/>
      <w:lvlJc w:val="right"/>
      <w:pPr>
        <w:ind w:left="1706" w:hanging="180"/>
      </w:pPr>
    </w:lvl>
    <w:lvl w:ilvl="3" w:tplc="0405000F" w:tentative="1">
      <w:start w:val="1"/>
      <w:numFmt w:val="decimal"/>
      <w:lvlText w:val="%4."/>
      <w:lvlJc w:val="left"/>
      <w:pPr>
        <w:ind w:left="2426" w:hanging="360"/>
      </w:pPr>
    </w:lvl>
    <w:lvl w:ilvl="4" w:tplc="04050019" w:tentative="1">
      <w:start w:val="1"/>
      <w:numFmt w:val="lowerLetter"/>
      <w:lvlText w:val="%5."/>
      <w:lvlJc w:val="left"/>
      <w:pPr>
        <w:ind w:left="3146" w:hanging="360"/>
      </w:pPr>
    </w:lvl>
    <w:lvl w:ilvl="5" w:tplc="0405001B" w:tentative="1">
      <w:start w:val="1"/>
      <w:numFmt w:val="lowerRoman"/>
      <w:lvlText w:val="%6."/>
      <w:lvlJc w:val="right"/>
      <w:pPr>
        <w:ind w:left="3866" w:hanging="180"/>
      </w:pPr>
    </w:lvl>
    <w:lvl w:ilvl="6" w:tplc="0405000F" w:tentative="1">
      <w:start w:val="1"/>
      <w:numFmt w:val="decimal"/>
      <w:lvlText w:val="%7."/>
      <w:lvlJc w:val="left"/>
      <w:pPr>
        <w:ind w:left="4586" w:hanging="360"/>
      </w:pPr>
    </w:lvl>
    <w:lvl w:ilvl="7" w:tplc="04050019" w:tentative="1">
      <w:start w:val="1"/>
      <w:numFmt w:val="lowerLetter"/>
      <w:lvlText w:val="%8."/>
      <w:lvlJc w:val="left"/>
      <w:pPr>
        <w:ind w:left="5306" w:hanging="360"/>
      </w:pPr>
    </w:lvl>
    <w:lvl w:ilvl="8" w:tplc="0405001B" w:tentative="1">
      <w:start w:val="1"/>
      <w:numFmt w:val="lowerRoman"/>
      <w:lvlText w:val="%9."/>
      <w:lvlJc w:val="right"/>
      <w:pPr>
        <w:ind w:left="6026" w:hanging="180"/>
      </w:pPr>
    </w:lvl>
  </w:abstractNum>
  <w:abstractNum w:abstractNumId="27" w15:restartNumberingAfterBreak="0">
    <w:nsid w:val="4AAD1B6E"/>
    <w:multiLevelType w:val="hybridMultilevel"/>
    <w:tmpl w:val="10B2FB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71C5A"/>
    <w:multiLevelType w:val="hybridMultilevel"/>
    <w:tmpl w:val="1464BF14"/>
    <w:lvl w:ilvl="0" w:tplc="31BC717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0" w:hanging="360"/>
      </w:pPr>
    </w:lvl>
    <w:lvl w:ilvl="2" w:tplc="0405001B" w:tentative="1">
      <w:start w:val="1"/>
      <w:numFmt w:val="lowerRoman"/>
      <w:lvlText w:val="%3."/>
      <w:lvlJc w:val="right"/>
      <w:pPr>
        <w:ind w:left="3210" w:hanging="180"/>
      </w:pPr>
    </w:lvl>
    <w:lvl w:ilvl="3" w:tplc="0405000F" w:tentative="1">
      <w:start w:val="1"/>
      <w:numFmt w:val="decimal"/>
      <w:lvlText w:val="%4."/>
      <w:lvlJc w:val="left"/>
      <w:pPr>
        <w:ind w:left="3930" w:hanging="360"/>
      </w:pPr>
    </w:lvl>
    <w:lvl w:ilvl="4" w:tplc="04050019" w:tentative="1">
      <w:start w:val="1"/>
      <w:numFmt w:val="lowerLetter"/>
      <w:lvlText w:val="%5."/>
      <w:lvlJc w:val="left"/>
      <w:pPr>
        <w:ind w:left="4650" w:hanging="360"/>
      </w:pPr>
    </w:lvl>
    <w:lvl w:ilvl="5" w:tplc="0405001B" w:tentative="1">
      <w:start w:val="1"/>
      <w:numFmt w:val="lowerRoman"/>
      <w:lvlText w:val="%6."/>
      <w:lvlJc w:val="right"/>
      <w:pPr>
        <w:ind w:left="5370" w:hanging="180"/>
      </w:pPr>
    </w:lvl>
    <w:lvl w:ilvl="6" w:tplc="0405000F" w:tentative="1">
      <w:start w:val="1"/>
      <w:numFmt w:val="decimal"/>
      <w:lvlText w:val="%7."/>
      <w:lvlJc w:val="left"/>
      <w:pPr>
        <w:ind w:left="6090" w:hanging="360"/>
      </w:pPr>
    </w:lvl>
    <w:lvl w:ilvl="7" w:tplc="04050019" w:tentative="1">
      <w:start w:val="1"/>
      <w:numFmt w:val="lowerLetter"/>
      <w:lvlText w:val="%8."/>
      <w:lvlJc w:val="left"/>
      <w:pPr>
        <w:ind w:left="6810" w:hanging="360"/>
      </w:pPr>
    </w:lvl>
    <w:lvl w:ilvl="8" w:tplc="040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9" w15:restartNumberingAfterBreak="0">
    <w:nsid w:val="53B51E4E"/>
    <w:multiLevelType w:val="hybridMultilevel"/>
    <w:tmpl w:val="29CCE2AC"/>
    <w:lvl w:ilvl="0" w:tplc="95A2D446">
      <w:numFmt w:val="bullet"/>
      <w:lvlText w:val="-"/>
      <w:lvlJc w:val="left"/>
      <w:pPr>
        <w:ind w:left="1773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30" w15:restartNumberingAfterBreak="0">
    <w:nsid w:val="5AC15FE4"/>
    <w:multiLevelType w:val="hybridMultilevel"/>
    <w:tmpl w:val="4CFAA842"/>
    <w:lvl w:ilvl="0" w:tplc="D40EBF44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1" w15:restartNumberingAfterBreak="0">
    <w:nsid w:val="5F064085"/>
    <w:multiLevelType w:val="hybridMultilevel"/>
    <w:tmpl w:val="0994EA56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7E07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A50531"/>
    <w:multiLevelType w:val="hybridMultilevel"/>
    <w:tmpl w:val="46FA662A"/>
    <w:lvl w:ilvl="0" w:tplc="DA769E8E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9721A5D"/>
    <w:multiLevelType w:val="hybridMultilevel"/>
    <w:tmpl w:val="8D8EF1B2"/>
    <w:lvl w:ilvl="0" w:tplc="D1AEB198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A77109"/>
    <w:multiLevelType w:val="hybridMultilevel"/>
    <w:tmpl w:val="4C247F4C"/>
    <w:lvl w:ilvl="0" w:tplc="57EA2380">
      <w:numFmt w:val="bullet"/>
      <w:lvlText w:val="-"/>
      <w:lvlJc w:val="left"/>
      <w:pPr>
        <w:ind w:left="1773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35" w15:restartNumberingAfterBreak="0">
    <w:nsid w:val="69F35282"/>
    <w:multiLevelType w:val="hybridMultilevel"/>
    <w:tmpl w:val="F3B059AE"/>
    <w:lvl w:ilvl="0" w:tplc="528A0536">
      <w:numFmt w:val="bullet"/>
      <w:lvlText w:val="-"/>
      <w:lvlJc w:val="left"/>
      <w:pPr>
        <w:ind w:left="1788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BF85598"/>
    <w:multiLevelType w:val="hybridMultilevel"/>
    <w:tmpl w:val="CC0EBBAE"/>
    <w:lvl w:ilvl="0" w:tplc="09ECF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B16D5"/>
    <w:multiLevelType w:val="hybridMultilevel"/>
    <w:tmpl w:val="88C09448"/>
    <w:lvl w:ilvl="0" w:tplc="FE4C6E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E79E3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C856BF"/>
    <w:multiLevelType w:val="hybridMultilevel"/>
    <w:tmpl w:val="CAA49AFA"/>
    <w:lvl w:ilvl="0" w:tplc="D3B2D57E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9" w15:restartNumberingAfterBreak="0">
    <w:nsid w:val="6F7C2686"/>
    <w:multiLevelType w:val="hybridMultilevel"/>
    <w:tmpl w:val="BFA0D76A"/>
    <w:lvl w:ilvl="0" w:tplc="04050011">
      <w:start w:val="1"/>
      <w:numFmt w:val="decimal"/>
      <w:lvlText w:val="%1)"/>
      <w:lvlJc w:val="left"/>
      <w:pPr>
        <w:ind w:left="1068" w:hanging="360"/>
      </w:pPr>
    </w:lvl>
    <w:lvl w:ilvl="1" w:tplc="528A0536">
      <w:numFmt w:val="bullet"/>
      <w:lvlText w:val="-"/>
      <w:lvlJc w:val="left"/>
      <w:pPr>
        <w:ind w:left="1788" w:hanging="360"/>
      </w:pPr>
      <w:rPr>
        <w:rFonts w:ascii="Myriad Web" w:eastAsia="Times New Roman" w:hAnsi="Myriad Web" w:cs="Times New Roman" w:hint="default"/>
      </w:r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2933466"/>
    <w:multiLevelType w:val="hybridMultilevel"/>
    <w:tmpl w:val="E3F6017E"/>
    <w:lvl w:ilvl="0" w:tplc="528A0536">
      <w:numFmt w:val="bullet"/>
      <w:lvlText w:val="-"/>
      <w:lvlJc w:val="left"/>
      <w:pPr>
        <w:ind w:left="1776" w:hanging="360"/>
      </w:pPr>
      <w:rPr>
        <w:rFonts w:ascii="Myriad Web" w:eastAsia="Times New Roman" w:hAnsi="Myriad Web" w:cs="Times New Roman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44723C"/>
    <w:multiLevelType w:val="hybridMultilevel"/>
    <w:tmpl w:val="68AAA190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2" w15:restartNumberingAfterBreak="0">
    <w:nsid w:val="772A638C"/>
    <w:multiLevelType w:val="hybridMultilevel"/>
    <w:tmpl w:val="B24CB51C"/>
    <w:lvl w:ilvl="0" w:tplc="DC7ABB80">
      <w:start w:val="5"/>
      <w:numFmt w:val="bullet"/>
      <w:lvlText w:val="-"/>
      <w:lvlJc w:val="left"/>
      <w:pPr>
        <w:tabs>
          <w:tab w:val="num" w:pos="780"/>
        </w:tabs>
        <w:ind w:left="780" w:hanging="405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43" w15:restartNumberingAfterBreak="0">
    <w:nsid w:val="7D4F22C9"/>
    <w:multiLevelType w:val="hybridMultilevel"/>
    <w:tmpl w:val="1168084A"/>
    <w:lvl w:ilvl="0" w:tplc="5AEC9A6E">
      <w:start w:val="3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 w16cid:durableId="1637830224">
    <w:abstractNumId w:val="33"/>
  </w:num>
  <w:num w:numId="2" w16cid:durableId="242878805">
    <w:abstractNumId w:val="37"/>
  </w:num>
  <w:num w:numId="3" w16cid:durableId="1063598463">
    <w:abstractNumId w:val="43"/>
  </w:num>
  <w:num w:numId="4" w16cid:durableId="1908999073">
    <w:abstractNumId w:val="30"/>
  </w:num>
  <w:num w:numId="5" w16cid:durableId="1909805259">
    <w:abstractNumId w:val="38"/>
  </w:num>
  <w:num w:numId="6" w16cid:durableId="963926340">
    <w:abstractNumId w:val="8"/>
  </w:num>
  <w:num w:numId="7" w16cid:durableId="1401755124">
    <w:abstractNumId w:val="31"/>
  </w:num>
  <w:num w:numId="8" w16cid:durableId="1762601868">
    <w:abstractNumId w:val="9"/>
  </w:num>
  <w:num w:numId="9" w16cid:durableId="1179274081">
    <w:abstractNumId w:val="15"/>
  </w:num>
  <w:num w:numId="10" w16cid:durableId="454643159">
    <w:abstractNumId w:val="10"/>
  </w:num>
  <w:num w:numId="11" w16cid:durableId="2028171997">
    <w:abstractNumId w:val="42"/>
  </w:num>
  <w:num w:numId="12" w16cid:durableId="1764257903">
    <w:abstractNumId w:val="25"/>
  </w:num>
  <w:num w:numId="13" w16cid:durableId="286007822">
    <w:abstractNumId w:val="12"/>
  </w:num>
  <w:num w:numId="14" w16cid:durableId="452947745">
    <w:abstractNumId w:val="7"/>
  </w:num>
  <w:num w:numId="15" w16cid:durableId="304774231">
    <w:abstractNumId w:val="17"/>
  </w:num>
  <w:num w:numId="16" w16cid:durableId="1765226411">
    <w:abstractNumId w:val="0"/>
  </w:num>
  <w:num w:numId="17" w16cid:durableId="1204321240">
    <w:abstractNumId w:val="20"/>
  </w:num>
  <w:num w:numId="18" w16cid:durableId="1413430740">
    <w:abstractNumId w:val="27"/>
  </w:num>
  <w:num w:numId="19" w16cid:durableId="880289641">
    <w:abstractNumId w:val="36"/>
  </w:num>
  <w:num w:numId="20" w16cid:durableId="802503699">
    <w:abstractNumId w:val="22"/>
  </w:num>
  <w:num w:numId="21" w16cid:durableId="1797412895">
    <w:abstractNumId w:val="26"/>
  </w:num>
  <w:num w:numId="22" w16cid:durableId="1555387225">
    <w:abstractNumId w:val="16"/>
  </w:num>
  <w:num w:numId="23" w16cid:durableId="898438718">
    <w:abstractNumId w:val="23"/>
  </w:num>
  <w:num w:numId="24" w16cid:durableId="1980962985">
    <w:abstractNumId w:val="2"/>
  </w:num>
  <w:num w:numId="25" w16cid:durableId="1203444709">
    <w:abstractNumId w:val="5"/>
  </w:num>
  <w:num w:numId="26" w16cid:durableId="1477334700">
    <w:abstractNumId w:val="13"/>
  </w:num>
  <w:num w:numId="27" w16cid:durableId="1177504073">
    <w:abstractNumId w:val="34"/>
  </w:num>
  <w:num w:numId="28" w16cid:durableId="1065299636">
    <w:abstractNumId w:val="19"/>
  </w:num>
  <w:num w:numId="29" w16cid:durableId="1994285756">
    <w:abstractNumId w:val="29"/>
  </w:num>
  <w:num w:numId="30" w16cid:durableId="580913081">
    <w:abstractNumId w:val="14"/>
  </w:num>
  <w:num w:numId="31" w16cid:durableId="1855996048">
    <w:abstractNumId w:val="28"/>
  </w:num>
  <w:num w:numId="32" w16cid:durableId="297103860">
    <w:abstractNumId w:val="24"/>
  </w:num>
  <w:num w:numId="33" w16cid:durableId="2048528931">
    <w:abstractNumId w:val="4"/>
  </w:num>
  <w:num w:numId="34" w16cid:durableId="1807814630">
    <w:abstractNumId w:val="32"/>
  </w:num>
  <w:num w:numId="35" w16cid:durableId="303045108">
    <w:abstractNumId w:val="40"/>
  </w:num>
  <w:num w:numId="36" w16cid:durableId="1558204426">
    <w:abstractNumId w:val="6"/>
  </w:num>
  <w:num w:numId="37" w16cid:durableId="1233849272">
    <w:abstractNumId w:val="21"/>
  </w:num>
  <w:num w:numId="38" w16cid:durableId="1208372288">
    <w:abstractNumId w:val="18"/>
  </w:num>
  <w:num w:numId="39" w16cid:durableId="2117870399">
    <w:abstractNumId w:val="1"/>
  </w:num>
  <w:num w:numId="40" w16cid:durableId="1668054684">
    <w:abstractNumId w:val="3"/>
  </w:num>
  <w:num w:numId="41" w16cid:durableId="227232786">
    <w:abstractNumId w:val="11"/>
  </w:num>
  <w:num w:numId="42" w16cid:durableId="71784369">
    <w:abstractNumId w:val="39"/>
  </w:num>
  <w:num w:numId="43" w16cid:durableId="1868371846">
    <w:abstractNumId w:val="35"/>
  </w:num>
  <w:num w:numId="44" w16cid:durableId="86267243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451"/>
    <w:rsid w:val="00004BED"/>
    <w:rsid w:val="0000681F"/>
    <w:rsid w:val="00011EC6"/>
    <w:rsid w:val="00014124"/>
    <w:rsid w:val="00015603"/>
    <w:rsid w:val="0001762E"/>
    <w:rsid w:val="00024253"/>
    <w:rsid w:val="000260B2"/>
    <w:rsid w:val="00027510"/>
    <w:rsid w:val="0003251A"/>
    <w:rsid w:val="000344AB"/>
    <w:rsid w:val="00036BCB"/>
    <w:rsid w:val="00041517"/>
    <w:rsid w:val="00045781"/>
    <w:rsid w:val="000536B1"/>
    <w:rsid w:val="0005395B"/>
    <w:rsid w:val="000546B8"/>
    <w:rsid w:val="00055BDB"/>
    <w:rsid w:val="00061E7A"/>
    <w:rsid w:val="00062944"/>
    <w:rsid w:val="00066687"/>
    <w:rsid w:val="000720E0"/>
    <w:rsid w:val="00073318"/>
    <w:rsid w:val="00073362"/>
    <w:rsid w:val="000756AE"/>
    <w:rsid w:val="00076E82"/>
    <w:rsid w:val="0007727F"/>
    <w:rsid w:val="00080920"/>
    <w:rsid w:val="0008739A"/>
    <w:rsid w:val="000A0BCA"/>
    <w:rsid w:val="000A1186"/>
    <w:rsid w:val="000A7018"/>
    <w:rsid w:val="000B0207"/>
    <w:rsid w:val="000B084B"/>
    <w:rsid w:val="000B3DEC"/>
    <w:rsid w:val="000B48EB"/>
    <w:rsid w:val="000B69A7"/>
    <w:rsid w:val="000C0F2A"/>
    <w:rsid w:val="000C1EBA"/>
    <w:rsid w:val="000C6E6D"/>
    <w:rsid w:val="000D2C3E"/>
    <w:rsid w:val="000D51A4"/>
    <w:rsid w:val="000D60FA"/>
    <w:rsid w:val="000D716B"/>
    <w:rsid w:val="000E34C7"/>
    <w:rsid w:val="000E71C0"/>
    <w:rsid w:val="000E7833"/>
    <w:rsid w:val="000F2398"/>
    <w:rsid w:val="000F35B2"/>
    <w:rsid w:val="000F7677"/>
    <w:rsid w:val="0010070F"/>
    <w:rsid w:val="00103F1B"/>
    <w:rsid w:val="00105A69"/>
    <w:rsid w:val="0010617C"/>
    <w:rsid w:val="00106EB9"/>
    <w:rsid w:val="001112EF"/>
    <w:rsid w:val="00111D79"/>
    <w:rsid w:val="00112BC7"/>
    <w:rsid w:val="001143C4"/>
    <w:rsid w:val="001216DC"/>
    <w:rsid w:val="0012401C"/>
    <w:rsid w:val="001264C5"/>
    <w:rsid w:val="0012745B"/>
    <w:rsid w:val="00130F51"/>
    <w:rsid w:val="0013153A"/>
    <w:rsid w:val="00131C25"/>
    <w:rsid w:val="00132543"/>
    <w:rsid w:val="0013677D"/>
    <w:rsid w:val="001368DC"/>
    <w:rsid w:val="001539B5"/>
    <w:rsid w:val="001600BD"/>
    <w:rsid w:val="00163E6C"/>
    <w:rsid w:val="001724BD"/>
    <w:rsid w:val="00173CEA"/>
    <w:rsid w:val="00173E42"/>
    <w:rsid w:val="00174779"/>
    <w:rsid w:val="00176DEF"/>
    <w:rsid w:val="001770A2"/>
    <w:rsid w:val="0018054A"/>
    <w:rsid w:val="00180B2D"/>
    <w:rsid w:val="00195579"/>
    <w:rsid w:val="00195648"/>
    <w:rsid w:val="001A519C"/>
    <w:rsid w:val="001A705A"/>
    <w:rsid w:val="001B7043"/>
    <w:rsid w:val="001C3750"/>
    <w:rsid w:val="001D15F6"/>
    <w:rsid w:val="001D2715"/>
    <w:rsid w:val="001D3B97"/>
    <w:rsid w:val="001E2BDB"/>
    <w:rsid w:val="001E56C9"/>
    <w:rsid w:val="001F2883"/>
    <w:rsid w:val="001F307D"/>
    <w:rsid w:val="001F43CE"/>
    <w:rsid w:val="001F688D"/>
    <w:rsid w:val="001F78E1"/>
    <w:rsid w:val="00203B1A"/>
    <w:rsid w:val="00211969"/>
    <w:rsid w:val="00220222"/>
    <w:rsid w:val="00220880"/>
    <w:rsid w:val="00220CB7"/>
    <w:rsid w:val="00221D54"/>
    <w:rsid w:val="002236E5"/>
    <w:rsid w:val="00227203"/>
    <w:rsid w:val="00227A62"/>
    <w:rsid w:val="0023000D"/>
    <w:rsid w:val="00237785"/>
    <w:rsid w:val="002420EE"/>
    <w:rsid w:val="00244E50"/>
    <w:rsid w:val="00252562"/>
    <w:rsid w:val="00253235"/>
    <w:rsid w:val="00254F2B"/>
    <w:rsid w:val="00261353"/>
    <w:rsid w:val="002651F5"/>
    <w:rsid w:val="00273C6B"/>
    <w:rsid w:val="002760C6"/>
    <w:rsid w:val="00276A19"/>
    <w:rsid w:val="002806C9"/>
    <w:rsid w:val="00283051"/>
    <w:rsid w:val="0028404E"/>
    <w:rsid w:val="00284D0E"/>
    <w:rsid w:val="0029153F"/>
    <w:rsid w:val="00291FE0"/>
    <w:rsid w:val="002933B7"/>
    <w:rsid w:val="002951E8"/>
    <w:rsid w:val="002956DB"/>
    <w:rsid w:val="002959EC"/>
    <w:rsid w:val="00296A18"/>
    <w:rsid w:val="00297C6F"/>
    <w:rsid w:val="002A4426"/>
    <w:rsid w:val="002A6823"/>
    <w:rsid w:val="002B03D1"/>
    <w:rsid w:val="002B6079"/>
    <w:rsid w:val="002C3C07"/>
    <w:rsid w:val="002C3D42"/>
    <w:rsid w:val="002C7CC3"/>
    <w:rsid w:val="002C7DFD"/>
    <w:rsid w:val="002D2189"/>
    <w:rsid w:val="002D248C"/>
    <w:rsid w:val="002D3648"/>
    <w:rsid w:val="002D457C"/>
    <w:rsid w:val="002D6C5D"/>
    <w:rsid w:val="002D7E9B"/>
    <w:rsid w:val="002E1844"/>
    <w:rsid w:val="002E3B9B"/>
    <w:rsid w:val="002E3F12"/>
    <w:rsid w:val="002E42B8"/>
    <w:rsid w:val="002E6FFC"/>
    <w:rsid w:val="002F20B0"/>
    <w:rsid w:val="002F41D7"/>
    <w:rsid w:val="002F694D"/>
    <w:rsid w:val="002F7C35"/>
    <w:rsid w:val="00306A2D"/>
    <w:rsid w:val="00326F5D"/>
    <w:rsid w:val="003275BD"/>
    <w:rsid w:val="003307DA"/>
    <w:rsid w:val="00333437"/>
    <w:rsid w:val="00340334"/>
    <w:rsid w:val="00340FDF"/>
    <w:rsid w:val="00341198"/>
    <w:rsid w:val="00343E87"/>
    <w:rsid w:val="0034411F"/>
    <w:rsid w:val="003478C5"/>
    <w:rsid w:val="00353A91"/>
    <w:rsid w:val="00354763"/>
    <w:rsid w:val="00354DE0"/>
    <w:rsid w:val="003551E5"/>
    <w:rsid w:val="00355FDC"/>
    <w:rsid w:val="00356A72"/>
    <w:rsid w:val="00357268"/>
    <w:rsid w:val="00362164"/>
    <w:rsid w:val="003630D5"/>
    <w:rsid w:val="003660D7"/>
    <w:rsid w:val="00366E4B"/>
    <w:rsid w:val="00366FA4"/>
    <w:rsid w:val="003703AC"/>
    <w:rsid w:val="00371494"/>
    <w:rsid w:val="0037432A"/>
    <w:rsid w:val="00377CE5"/>
    <w:rsid w:val="00380805"/>
    <w:rsid w:val="00381965"/>
    <w:rsid w:val="00381A1F"/>
    <w:rsid w:val="003849D1"/>
    <w:rsid w:val="003869F3"/>
    <w:rsid w:val="00386E4D"/>
    <w:rsid w:val="00387CB7"/>
    <w:rsid w:val="00394910"/>
    <w:rsid w:val="00396B93"/>
    <w:rsid w:val="003A1877"/>
    <w:rsid w:val="003A6A94"/>
    <w:rsid w:val="003A777E"/>
    <w:rsid w:val="003B4020"/>
    <w:rsid w:val="003B4923"/>
    <w:rsid w:val="003B6556"/>
    <w:rsid w:val="003C33AD"/>
    <w:rsid w:val="003C3D4F"/>
    <w:rsid w:val="003C5730"/>
    <w:rsid w:val="003C5F01"/>
    <w:rsid w:val="003D37F8"/>
    <w:rsid w:val="003D518E"/>
    <w:rsid w:val="003D57F1"/>
    <w:rsid w:val="003D702F"/>
    <w:rsid w:val="003E0B24"/>
    <w:rsid w:val="003E0B7F"/>
    <w:rsid w:val="003E3710"/>
    <w:rsid w:val="003F4307"/>
    <w:rsid w:val="003F5197"/>
    <w:rsid w:val="004001A6"/>
    <w:rsid w:val="00404CB1"/>
    <w:rsid w:val="0040659C"/>
    <w:rsid w:val="004142D7"/>
    <w:rsid w:val="00414BA6"/>
    <w:rsid w:val="00417A5F"/>
    <w:rsid w:val="00421FED"/>
    <w:rsid w:val="00423D0D"/>
    <w:rsid w:val="00424092"/>
    <w:rsid w:val="00426063"/>
    <w:rsid w:val="00426BBD"/>
    <w:rsid w:val="00427513"/>
    <w:rsid w:val="004303FF"/>
    <w:rsid w:val="0043095E"/>
    <w:rsid w:val="00431A9D"/>
    <w:rsid w:val="00433D33"/>
    <w:rsid w:val="0043493B"/>
    <w:rsid w:val="004375F6"/>
    <w:rsid w:val="00440101"/>
    <w:rsid w:val="00440E69"/>
    <w:rsid w:val="00444A8B"/>
    <w:rsid w:val="004462BA"/>
    <w:rsid w:val="00447292"/>
    <w:rsid w:val="00453C8D"/>
    <w:rsid w:val="004610DC"/>
    <w:rsid w:val="00464B73"/>
    <w:rsid w:val="004652E4"/>
    <w:rsid w:val="00466C30"/>
    <w:rsid w:val="00467ADD"/>
    <w:rsid w:val="00473D85"/>
    <w:rsid w:val="004756B1"/>
    <w:rsid w:val="00476951"/>
    <w:rsid w:val="0047795B"/>
    <w:rsid w:val="00480E8F"/>
    <w:rsid w:val="00485D62"/>
    <w:rsid w:val="00487879"/>
    <w:rsid w:val="00491FE7"/>
    <w:rsid w:val="004A1F88"/>
    <w:rsid w:val="004A55C9"/>
    <w:rsid w:val="004A60BF"/>
    <w:rsid w:val="004B7E4B"/>
    <w:rsid w:val="004C0535"/>
    <w:rsid w:val="004E19AB"/>
    <w:rsid w:val="004E4E45"/>
    <w:rsid w:val="004F1839"/>
    <w:rsid w:val="004F1FCE"/>
    <w:rsid w:val="0050185F"/>
    <w:rsid w:val="005114C5"/>
    <w:rsid w:val="005117D9"/>
    <w:rsid w:val="00511958"/>
    <w:rsid w:val="00511A03"/>
    <w:rsid w:val="0052395F"/>
    <w:rsid w:val="0052425D"/>
    <w:rsid w:val="0053204A"/>
    <w:rsid w:val="005324A9"/>
    <w:rsid w:val="00547407"/>
    <w:rsid w:val="00550F86"/>
    <w:rsid w:val="00555F5D"/>
    <w:rsid w:val="00556857"/>
    <w:rsid w:val="00561A63"/>
    <w:rsid w:val="005647F1"/>
    <w:rsid w:val="0056782C"/>
    <w:rsid w:val="00570521"/>
    <w:rsid w:val="00570D17"/>
    <w:rsid w:val="00573F32"/>
    <w:rsid w:val="00575AA8"/>
    <w:rsid w:val="00576216"/>
    <w:rsid w:val="00581235"/>
    <w:rsid w:val="00584D79"/>
    <w:rsid w:val="00590082"/>
    <w:rsid w:val="00595423"/>
    <w:rsid w:val="005A1709"/>
    <w:rsid w:val="005A7478"/>
    <w:rsid w:val="005A7D9C"/>
    <w:rsid w:val="005B2A14"/>
    <w:rsid w:val="005B4B5E"/>
    <w:rsid w:val="005B59D2"/>
    <w:rsid w:val="005C1060"/>
    <w:rsid w:val="005C2E3F"/>
    <w:rsid w:val="005C5E17"/>
    <w:rsid w:val="005C6A48"/>
    <w:rsid w:val="005D6B82"/>
    <w:rsid w:val="005D7C4C"/>
    <w:rsid w:val="005E0E9D"/>
    <w:rsid w:val="005E4B8D"/>
    <w:rsid w:val="005E7F0F"/>
    <w:rsid w:val="005F6164"/>
    <w:rsid w:val="005F690D"/>
    <w:rsid w:val="00601308"/>
    <w:rsid w:val="00611425"/>
    <w:rsid w:val="00613239"/>
    <w:rsid w:val="006175E5"/>
    <w:rsid w:val="0062088F"/>
    <w:rsid w:val="00625C78"/>
    <w:rsid w:val="00634C4C"/>
    <w:rsid w:val="00636E32"/>
    <w:rsid w:val="00637719"/>
    <w:rsid w:val="00641B86"/>
    <w:rsid w:val="00641CE7"/>
    <w:rsid w:val="006478C1"/>
    <w:rsid w:val="0065347E"/>
    <w:rsid w:val="0065384F"/>
    <w:rsid w:val="00655786"/>
    <w:rsid w:val="00657318"/>
    <w:rsid w:val="00657960"/>
    <w:rsid w:val="00667C9A"/>
    <w:rsid w:val="00675114"/>
    <w:rsid w:val="00691658"/>
    <w:rsid w:val="006953B3"/>
    <w:rsid w:val="006A254E"/>
    <w:rsid w:val="006A439A"/>
    <w:rsid w:val="006A52F8"/>
    <w:rsid w:val="006A69D4"/>
    <w:rsid w:val="006A6A92"/>
    <w:rsid w:val="006B16D9"/>
    <w:rsid w:val="006B6D75"/>
    <w:rsid w:val="006B6D7E"/>
    <w:rsid w:val="006C192C"/>
    <w:rsid w:val="006C633E"/>
    <w:rsid w:val="006C6FA5"/>
    <w:rsid w:val="006D1A3B"/>
    <w:rsid w:val="006D1B14"/>
    <w:rsid w:val="006D23D9"/>
    <w:rsid w:val="006D3D1D"/>
    <w:rsid w:val="006D4B39"/>
    <w:rsid w:val="006D5E26"/>
    <w:rsid w:val="006E14BA"/>
    <w:rsid w:val="006E2FF7"/>
    <w:rsid w:val="006E3D64"/>
    <w:rsid w:val="006F3F82"/>
    <w:rsid w:val="006F4BA7"/>
    <w:rsid w:val="006F4D14"/>
    <w:rsid w:val="006F5EAD"/>
    <w:rsid w:val="0070420B"/>
    <w:rsid w:val="0071343D"/>
    <w:rsid w:val="00724222"/>
    <w:rsid w:val="00724EE4"/>
    <w:rsid w:val="00725AE5"/>
    <w:rsid w:val="00730FE0"/>
    <w:rsid w:val="00733F95"/>
    <w:rsid w:val="0073423B"/>
    <w:rsid w:val="00735CBF"/>
    <w:rsid w:val="00736536"/>
    <w:rsid w:val="007378DF"/>
    <w:rsid w:val="00743C16"/>
    <w:rsid w:val="00755EF2"/>
    <w:rsid w:val="00764238"/>
    <w:rsid w:val="00766DF2"/>
    <w:rsid w:val="0077214A"/>
    <w:rsid w:val="00774F34"/>
    <w:rsid w:val="00781CC4"/>
    <w:rsid w:val="0079045F"/>
    <w:rsid w:val="00794ABB"/>
    <w:rsid w:val="00796716"/>
    <w:rsid w:val="00797D5E"/>
    <w:rsid w:val="007B38D3"/>
    <w:rsid w:val="007B3914"/>
    <w:rsid w:val="007C0C24"/>
    <w:rsid w:val="007C13D4"/>
    <w:rsid w:val="007C1468"/>
    <w:rsid w:val="007D07DF"/>
    <w:rsid w:val="007D1DE0"/>
    <w:rsid w:val="007D27CA"/>
    <w:rsid w:val="007D3840"/>
    <w:rsid w:val="007D5D91"/>
    <w:rsid w:val="007D64C0"/>
    <w:rsid w:val="007E4F17"/>
    <w:rsid w:val="007E505B"/>
    <w:rsid w:val="007E72A7"/>
    <w:rsid w:val="007F5179"/>
    <w:rsid w:val="007F6560"/>
    <w:rsid w:val="00812767"/>
    <w:rsid w:val="008156F8"/>
    <w:rsid w:val="00815FF7"/>
    <w:rsid w:val="00820124"/>
    <w:rsid w:val="00820451"/>
    <w:rsid w:val="00822D1E"/>
    <w:rsid w:val="008251F0"/>
    <w:rsid w:val="00826BE0"/>
    <w:rsid w:val="00834B05"/>
    <w:rsid w:val="00837782"/>
    <w:rsid w:val="00854740"/>
    <w:rsid w:val="00855E0E"/>
    <w:rsid w:val="0085614A"/>
    <w:rsid w:val="008628CB"/>
    <w:rsid w:val="00871B49"/>
    <w:rsid w:val="0087481B"/>
    <w:rsid w:val="00877D11"/>
    <w:rsid w:val="008828CD"/>
    <w:rsid w:val="00883AC5"/>
    <w:rsid w:val="00884EB0"/>
    <w:rsid w:val="00885D60"/>
    <w:rsid w:val="00892F0A"/>
    <w:rsid w:val="008940BB"/>
    <w:rsid w:val="00894561"/>
    <w:rsid w:val="008A32F3"/>
    <w:rsid w:val="008B1513"/>
    <w:rsid w:val="008B158A"/>
    <w:rsid w:val="008B3235"/>
    <w:rsid w:val="008B6528"/>
    <w:rsid w:val="008B7A34"/>
    <w:rsid w:val="008B7FAF"/>
    <w:rsid w:val="008C0E37"/>
    <w:rsid w:val="008C30B5"/>
    <w:rsid w:val="008C444B"/>
    <w:rsid w:val="008C71B5"/>
    <w:rsid w:val="008D351F"/>
    <w:rsid w:val="008D3751"/>
    <w:rsid w:val="008D3E79"/>
    <w:rsid w:val="008D42AC"/>
    <w:rsid w:val="008D5AFD"/>
    <w:rsid w:val="008E06E4"/>
    <w:rsid w:val="008E4AB3"/>
    <w:rsid w:val="008E6042"/>
    <w:rsid w:val="008F01B8"/>
    <w:rsid w:val="0090081F"/>
    <w:rsid w:val="00903EBD"/>
    <w:rsid w:val="00905921"/>
    <w:rsid w:val="00906A2A"/>
    <w:rsid w:val="00912E8F"/>
    <w:rsid w:val="00913CAB"/>
    <w:rsid w:val="00915EEB"/>
    <w:rsid w:val="00921D84"/>
    <w:rsid w:val="00922461"/>
    <w:rsid w:val="0092497B"/>
    <w:rsid w:val="009249D9"/>
    <w:rsid w:val="00926ADD"/>
    <w:rsid w:val="00927728"/>
    <w:rsid w:val="00930431"/>
    <w:rsid w:val="00931187"/>
    <w:rsid w:val="00932E72"/>
    <w:rsid w:val="009361EC"/>
    <w:rsid w:val="00936880"/>
    <w:rsid w:val="00946D92"/>
    <w:rsid w:val="00947AEA"/>
    <w:rsid w:val="00952770"/>
    <w:rsid w:val="00953DCE"/>
    <w:rsid w:val="00954D70"/>
    <w:rsid w:val="009668F5"/>
    <w:rsid w:val="00971E60"/>
    <w:rsid w:val="00974F28"/>
    <w:rsid w:val="00975138"/>
    <w:rsid w:val="00985356"/>
    <w:rsid w:val="00985D39"/>
    <w:rsid w:val="0099508D"/>
    <w:rsid w:val="00996F36"/>
    <w:rsid w:val="009979DA"/>
    <w:rsid w:val="009B1272"/>
    <w:rsid w:val="009B2EE7"/>
    <w:rsid w:val="009C3B06"/>
    <w:rsid w:val="009C7C9A"/>
    <w:rsid w:val="009D0BD9"/>
    <w:rsid w:val="009D0EC6"/>
    <w:rsid w:val="009D142B"/>
    <w:rsid w:val="009D179A"/>
    <w:rsid w:val="009D2D6D"/>
    <w:rsid w:val="009D37E7"/>
    <w:rsid w:val="009E0909"/>
    <w:rsid w:val="009E0A57"/>
    <w:rsid w:val="009E4EE8"/>
    <w:rsid w:val="009E58B1"/>
    <w:rsid w:val="009E5C54"/>
    <w:rsid w:val="009E6C55"/>
    <w:rsid w:val="009F157C"/>
    <w:rsid w:val="009F1FBB"/>
    <w:rsid w:val="009F423A"/>
    <w:rsid w:val="009F5303"/>
    <w:rsid w:val="009F5D98"/>
    <w:rsid w:val="00A1016C"/>
    <w:rsid w:val="00A11261"/>
    <w:rsid w:val="00A12DBA"/>
    <w:rsid w:val="00A14232"/>
    <w:rsid w:val="00A16D33"/>
    <w:rsid w:val="00A225F3"/>
    <w:rsid w:val="00A232BA"/>
    <w:rsid w:val="00A25C85"/>
    <w:rsid w:val="00A33B0F"/>
    <w:rsid w:val="00A33D66"/>
    <w:rsid w:val="00A355E0"/>
    <w:rsid w:val="00A36B0B"/>
    <w:rsid w:val="00A40270"/>
    <w:rsid w:val="00A41341"/>
    <w:rsid w:val="00A433A8"/>
    <w:rsid w:val="00A449DB"/>
    <w:rsid w:val="00A516AD"/>
    <w:rsid w:val="00A54428"/>
    <w:rsid w:val="00A552B2"/>
    <w:rsid w:val="00A566EB"/>
    <w:rsid w:val="00A60A4F"/>
    <w:rsid w:val="00A61025"/>
    <w:rsid w:val="00A640CA"/>
    <w:rsid w:val="00A65AB5"/>
    <w:rsid w:val="00A72838"/>
    <w:rsid w:val="00A870DC"/>
    <w:rsid w:val="00A879E0"/>
    <w:rsid w:val="00A917EE"/>
    <w:rsid w:val="00A93C4D"/>
    <w:rsid w:val="00AA5D9E"/>
    <w:rsid w:val="00AA71CB"/>
    <w:rsid w:val="00AB1AAA"/>
    <w:rsid w:val="00AB353D"/>
    <w:rsid w:val="00AB38CE"/>
    <w:rsid w:val="00AB3AD1"/>
    <w:rsid w:val="00AB7193"/>
    <w:rsid w:val="00AC7F0D"/>
    <w:rsid w:val="00AD59AB"/>
    <w:rsid w:val="00AE192E"/>
    <w:rsid w:val="00AE251F"/>
    <w:rsid w:val="00AE5038"/>
    <w:rsid w:val="00AF05E1"/>
    <w:rsid w:val="00AF47D1"/>
    <w:rsid w:val="00B02537"/>
    <w:rsid w:val="00B12B20"/>
    <w:rsid w:val="00B13907"/>
    <w:rsid w:val="00B160D9"/>
    <w:rsid w:val="00B21B97"/>
    <w:rsid w:val="00B22781"/>
    <w:rsid w:val="00B27A15"/>
    <w:rsid w:val="00B30D16"/>
    <w:rsid w:val="00B3134D"/>
    <w:rsid w:val="00B33D9F"/>
    <w:rsid w:val="00B35FBC"/>
    <w:rsid w:val="00B40979"/>
    <w:rsid w:val="00B43AEF"/>
    <w:rsid w:val="00B4515C"/>
    <w:rsid w:val="00B4556F"/>
    <w:rsid w:val="00B470FA"/>
    <w:rsid w:val="00B47CF8"/>
    <w:rsid w:val="00B533DB"/>
    <w:rsid w:val="00B541B4"/>
    <w:rsid w:val="00B62FCD"/>
    <w:rsid w:val="00B64988"/>
    <w:rsid w:val="00B6645D"/>
    <w:rsid w:val="00B70957"/>
    <w:rsid w:val="00B77FAC"/>
    <w:rsid w:val="00B8481F"/>
    <w:rsid w:val="00B854F4"/>
    <w:rsid w:val="00B91E28"/>
    <w:rsid w:val="00B970CB"/>
    <w:rsid w:val="00BA0677"/>
    <w:rsid w:val="00BB0148"/>
    <w:rsid w:val="00BB0411"/>
    <w:rsid w:val="00BB068A"/>
    <w:rsid w:val="00BB62FC"/>
    <w:rsid w:val="00BB69E6"/>
    <w:rsid w:val="00BC2106"/>
    <w:rsid w:val="00BC2F64"/>
    <w:rsid w:val="00BC3E6C"/>
    <w:rsid w:val="00BC509C"/>
    <w:rsid w:val="00BD04E3"/>
    <w:rsid w:val="00BD1715"/>
    <w:rsid w:val="00BD699B"/>
    <w:rsid w:val="00BE1A29"/>
    <w:rsid w:val="00BE1B05"/>
    <w:rsid w:val="00BE3745"/>
    <w:rsid w:val="00BE658B"/>
    <w:rsid w:val="00BE6C72"/>
    <w:rsid w:val="00BE7422"/>
    <w:rsid w:val="00BF1837"/>
    <w:rsid w:val="00BF1DF6"/>
    <w:rsid w:val="00BF3B95"/>
    <w:rsid w:val="00BF7BED"/>
    <w:rsid w:val="00C0372C"/>
    <w:rsid w:val="00C063FC"/>
    <w:rsid w:val="00C07654"/>
    <w:rsid w:val="00C109C0"/>
    <w:rsid w:val="00C141B4"/>
    <w:rsid w:val="00C15988"/>
    <w:rsid w:val="00C169DA"/>
    <w:rsid w:val="00C175C5"/>
    <w:rsid w:val="00C249DB"/>
    <w:rsid w:val="00C254C4"/>
    <w:rsid w:val="00C3528A"/>
    <w:rsid w:val="00C35EC0"/>
    <w:rsid w:val="00C41CA0"/>
    <w:rsid w:val="00C435DA"/>
    <w:rsid w:val="00C466F6"/>
    <w:rsid w:val="00C46D1F"/>
    <w:rsid w:val="00C46EF8"/>
    <w:rsid w:val="00C50DC2"/>
    <w:rsid w:val="00C52572"/>
    <w:rsid w:val="00C52967"/>
    <w:rsid w:val="00C5320E"/>
    <w:rsid w:val="00C57773"/>
    <w:rsid w:val="00C61B3A"/>
    <w:rsid w:val="00C6312A"/>
    <w:rsid w:val="00C64955"/>
    <w:rsid w:val="00C65D2B"/>
    <w:rsid w:val="00C73C4B"/>
    <w:rsid w:val="00C835C0"/>
    <w:rsid w:val="00C87DD8"/>
    <w:rsid w:val="00C87F3A"/>
    <w:rsid w:val="00C90FB0"/>
    <w:rsid w:val="00C97978"/>
    <w:rsid w:val="00CA0E50"/>
    <w:rsid w:val="00CA48B2"/>
    <w:rsid w:val="00CB241A"/>
    <w:rsid w:val="00CB3787"/>
    <w:rsid w:val="00CB6DF2"/>
    <w:rsid w:val="00CC1896"/>
    <w:rsid w:val="00CC28B5"/>
    <w:rsid w:val="00CD0D82"/>
    <w:rsid w:val="00CD1235"/>
    <w:rsid w:val="00CD3FF8"/>
    <w:rsid w:val="00CD6E56"/>
    <w:rsid w:val="00CE06F8"/>
    <w:rsid w:val="00CE1A55"/>
    <w:rsid w:val="00CE23D6"/>
    <w:rsid w:val="00CF465E"/>
    <w:rsid w:val="00CF567C"/>
    <w:rsid w:val="00D01D2C"/>
    <w:rsid w:val="00D0364A"/>
    <w:rsid w:val="00D051F1"/>
    <w:rsid w:val="00D0587F"/>
    <w:rsid w:val="00D06DEE"/>
    <w:rsid w:val="00D10C96"/>
    <w:rsid w:val="00D1310F"/>
    <w:rsid w:val="00D1333A"/>
    <w:rsid w:val="00D1649A"/>
    <w:rsid w:val="00D169C8"/>
    <w:rsid w:val="00D21578"/>
    <w:rsid w:val="00D218AA"/>
    <w:rsid w:val="00D23381"/>
    <w:rsid w:val="00D234DA"/>
    <w:rsid w:val="00D30140"/>
    <w:rsid w:val="00D30772"/>
    <w:rsid w:val="00D33C3B"/>
    <w:rsid w:val="00D35547"/>
    <w:rsid w:val="00D36114"/>
    <w:rsid w:val="00D416CD"/>
    <w:rsid w:val="00D427E0"/>
    <w:rsid w:val="00D45271"/>
    <w:rsid w:val="00D461BB"/>
    <w:rsid w:val="00D46D5F"/>
    <w:rsid w:val="00D5637C"/>
    <w:rsid w:val="00D56BE0"/>
    <w:rsid w:val="00D57AAF"/>
    <w:rsid w:val="00D61D0B"/>
    <w:rsid w:val="00D64210"/>
    <w:rsid w:val="00D67BCC"/>
    <w:rsid w:val="00D709B9"/>
    <w:rsid w:val="00D71AA9"/>
    <w:rsid w:val="00D74AFA"/>
    <w:rsid w:val="00D74CFF"/>
    <w:rsid w:val="00D80AF3"/>
    <w:rsid w:val="00D82D8B"/>
    <w:rsid w:val="00D9049C"/>
    <w:rsid w:val="00D9212E"/>
    <w:rsid w:val="00D978CB"/>
    <w:rsid w:val="00DA652A"/>
    <w:rsid w:val="00DB0D14"/>
    <w:rsid w:val="00DB3605"/>
    <w:rsid w:val="00DB7D4B"/>
    <w:rsid w:val="00DC0E2A"/>
    <w:rsid w:val="00DC25FC"/>
    <w:rsid w:val="00DC2B2C"/>
    <w:rsid w:val="00DD06A9"/>
    <w:rsid w:val="00DE1B2F"/>
    <w:rsid w:val="00DE2B9E"/>
    <w:rsid w:val="00DE62EB"/>
    <w:rsid w:val="00DE73C0"/>
    <w:rsid w:val="00DE7B21"/>
    <w:rsid w:val="00DF0831"/>
    <w:rsid w:val="00DF1765"/>
    <w:rsid w:val="00DF6A73"/>
    <w:rsid w:val="00DF6CB9"/>
    <w:rsid w:val="00E0042C"/>
    <w:rsid w:val="00E0105E"/>
    <w:rsid w:val="00E02BA8"/>
    <w:rsid w:val="00E1597F"/>
    <w:rsid w:val="00E3225B"/>
    <w:rsid w:val="00E360C4"/>
    <w:rsid w:val="00E36716"/>
    <w:rsid w:val="00E4069E"/>
    <w:rsid w:val="00E42048"/>
    <w:rsid w:val="00E506EB"/>
    <w:rsid w:val="00E5158D"/>
    <w:rsid w:val="00E54A5D"/>
    <w:rsid w:val="00E57654"/>
    <w:rsid w:val="00E6638D"/>
    <w:rsid w:val="00E7597C"/>
    <w:rsid w:val="00E80D87"/>
    <w:rsid w:val="00E8239A"/>
    <w:rsid w:val="00E82F57"/>
    <w:rsid w:val="00E83333"/>
    <w:rsid w:val="00E9443B"/>
    <w:rsid w:val="00EA4BB0"/>
    <w:rsid w:val="00EA6A5B"/>
    <w:rsid w:val="00EA7B4F"/>
    <w:rsid w:val="00EB45CC"/>
    <w:rsid w:val="00EB6DAD"/>
    <w:rsid w:val="00EC5E00"/>
    <w:rsid w:val="00EC61AD"/>
    <w:rsid w:val="00EC68CC"/>
    <w:rsid w:val="00ED1C0F"/>
    <w:rsid w:val="00EE0E03"/>
    <w:rsid w:val="00EF7F0B"/>
    <w:rsid w:val="00F024D3"/>
    <w:rsid w:val="00F14B84"/>
    <w:rsid w:val="00F17604"/>
    <w:rsid w:val="00F20615"/>
    <w:rsid w:val="00F3751C"/>
    <w:rsid w:val="00F401CE"/>
    <w:rsid w:val="00F4265C"/>
    <w:rsid w:val="00F455B2"/>
    <w:rsid w:val="00F46D5A"/>
    <w:rsid w:val="00F5360E"/>
    <w:rsid w:val="00F61DD6"/>
    <w:rsid w:val="00F61F85"/>
    <w:rsid w:val="00F63A71"/>
    <w:rsid w:val="00F6545B"/>
    <w:rsid w:val="00F66FF0"/>
    <w:rsid w:val="00F70B18"/>
    <w:rsid w:val="00F71553"/>
    <w:rsid w:val="00F71E40"/>
    <w:rsid w:val="00F72A76"/>
    <w:rsid w:val="00F8014C"/>
    <w:rsid w:val="00F8689C"/>
    <w:rsid w:val="00F87C7A"/>
    <w:rsid w:val="00F904F3"/>
    <w:rsid w:val="00F97D2B"/>
    <w:rsid w:val="00FA13C5"/>
    <w:rsid w:val="00FA366D"/>
    <w:rsid w:val="00FA39DD"/>
    <w:rsid w:val="00FA4028"/>
    <w:rsid w:val="00FB151B"/>
    <w:rsid w:val="00FB1ECC"/>
    <w:rsid w:val="00FB297A"/>
    <w:rsid w:val="00FB45C7"/>
    <w:rsid w:val="00FB476B"/>
    <w:rsid w:val="00FC2E1C"/>
    <w:rsid w:val="00FD2583"/>
    <w:rsid w:val="00FD7349"/>
    <w:rsid w:val="00FE06DB"/>
    <w:rsid w:val="00FE1224"/>
    <w:rsid w:val="00FF023B"/>
    <w:rsid w:val="00FF5802"/>
    <w:rsid w:val="00FF5ECB"/>
    <w:rsid w:val="4061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883A44"/>
  <w15:chartTrackingRefBased/>
  <w15:docId w15:val="{B71982CC-7457-4ECD-898E-22BDB749F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61DD6"/>
    <w:rPr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8123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F61DD6"/>
    <w:pPr>
      <w:keepNext/>
      <w:ind w:left="993" w:hanging="937"/>
      <w:outlineLvl w:val="1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F61DD6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styleId="Hypertextovodkaz">
    <w:name w:val="Hyperlink"/>
    <w:rsid w:val="00F61DD6"/>
    <w:rPr>
      <w:color w:val="0000FF"/>
      <w:u w:val="single"/>
    </w:rPr>
  </w:style>
  <w:style w:type="table" w:styleId="Mkatabulky">
    <w:name w:val="Table Grid"/>
    <w:basedOn w:val="Normlntabulka"/>
    <w:rsid w:val="00F61D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B533DB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B38D3"/>
    <w:rPr>
      <w:rFonts w:ascii="Tahoma" w:hAnsi="Tahoma" w:cs="Tahoma"/>
      <w:sz w:val="16"/>
      <w:szCs w:val="16"/>
    </w:rPr>
  </w:style>
  <w:style w:type="character" w:styleId="Sledovanodkaz">
    <w:name w:val="FollowedHyperlink"/>
    <w:rsid w:val="00556857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5E7F0F"/>
    <w:pPr>
      <w:ind w:left="708"/>
    </w:pPr>
  </w:style>
  <w:style w:type="character" w:customStyle="1" w:styleId="Nadpis1Char">
    <w:name w:val="Nadpis 1 Char"/>
    <w:link w:val="Nadpis1"/>
    <w:rsid w:val="0058123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Zdraznn">
    <w:name w:val="Emphasis"/>
    <w:qFormat/>
    <w:rsid w:val="00173CEA"/>
    <w:rPr>
      <w:i/>
      <w:iCs/>
    </w:rPr>
  </w:style>
  <w:style w:type="paragraph" w:styleId="Titulek">
    <w:name w:val="caption"/>
    <w:basedOn w:val="Normln"/>
    <w:next w:val="Normln"/>
    <w:unhideWhenUsed/>
    <w:qFormat/>
    <w:rsid w:val="00D5637C"/>
    <w:rPr>
      <w:b/>
      <w:bCs/>
    </w:rPr>
  </w:style>
  <w:style w:type="paragraph" w:styleId="Citt">
    <w:name w:val="Quote"/>
    <w:basedOn w:val="Normln"/>
    <w:next w:val="Normln"/>
    <w:link w:val="CittChar"/>
    <w:uiPriority w:val="29"/>
    <w:qFormat/>
    <w:rsid w:val="00D5637C"/>
    <w:rPr>
      <w:i/>
      <w:iCs/>
      <w:color w:val="000000"/>
    </w:rPr>
  </w:style>
  <w:style w:type="character" w:customStyle="1" w:styleId="CittChar">
    <w:name w:val="Citát Char"/>
    <w:link w:val="Citt"/>
    <w:uiPriority w:val="29"/>
    <w:rsid w:val="00D5637C"/>
    <w:rPr>
      <w:i/>
      <w:iCs/>
      <w:color w:val="000000"/>
    </w:rPr>
  </w:style>
  <w:style w:type="character" w:styleId="Zdraznnintenzivn">
    <w:name w:val="Intense Emphasis"/>
    <w:uiPriority w:val="21"/>
    <w:qFormat/>
    <w:rsid w:val="00D5637C"/>
    <w:rPr>
      <w:b/>
      <w:bCs/>
      <w:i/>
      <w:iCs/>
      <w:color w:val="4F81BD"/>
    </w:rPr>
  </w:style>
  <w:style w:type="paragraph" w:styleId="Nzev">
    <w:name w:val="Title"/>
    <w:basedOn w:val="Normln"/>
    <w:next w:val="Normln"/>
    <w:link w:val="NzevChar"/>
    <w:qFormat/>
    <w:rsid w:val="003A777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3A777E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8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ujicin.cz" TargetMode="External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ourova\Data%20aplikac&#237;\Microsoft\&#352;ablony\sablona_investic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CF7B9-23AC-4D5F-9ABC-E9FF0F65C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sablona_investice</Template>
  <TotalTime>2</TotalTime>
  <Pages>5</Pages>
  <Words>591</Words>
  <Characters>3338</Characters>
  <Application>Microsoft Office Word</Application>
  <DocSecurity>4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Jičín</Company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Šmíd Jakub</dc:creator>
  <cp:keywords/>
  <cp:lastModifiedBy>Hollerová Lenka</cp:lastModifiedBy>
  <cp:revision>2</cp:revision>
  <cp:lastPrinted>2024-06-04T10:11:00Z</cp:lastPrinted>
  <dcterms:created xsi:type="dcterms:W3CDTF">2024-06-04T11:32:00Z</dcterms:created>
  <dcterms:modified xsi:type="dcterms:W3CDTF">2024-06-04T11:32:00Z</dcterms:modified>
</cp:coreProperties>
</file>